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680" w:rsidRDefault="00514680" w:rsidP="00514680"/>
    <w:p w:rsidR="00514680" w:rsidRDefault="00514680" w:rsidP="00514680"/>
    <w:p w:rsidR="00514680" w:rsidRDefault="00514680" w:rsidP="00514680"/>
    <w:p w:rsidR="00514680" w:rsidRDefault="00514680" w:rsidP="00514680"/>
    <w:p w:rsidR="00514680" w:rsidRDefault="00514680" w:rsidP="00514680"/>
    <w:p w:rsidR="00514680" w:rsidRDefault="00514680" w:rsidP="00514680"/>
    <w:p w:rsidR="00514680" w:rsidRDefault="00514680" w:rsidP="00514680"/>
    <w:p w:rsidR="00514680" w:rsidRDefault="00514680" w:rsidP="00514680"/>
    <w:p w:rsidR="00514680" w:rsidRDefault="00514680" w:rsidP="00514680">
      <w:pPr>
        <w:rPr>
          <w:sz w:val="16"/>
          <w:szCs w:val="16"/>
        </w:rPr>
      </w:pPr>
      <w:r>
        <w:rPr>
          <w:sz w:val="16"/>
          <w:szCs w:val="16"/>
        </w:rPr>
        <w:tab/>
        <w:t>Empfänger</w:t>
      </w:r>
    </w:p>
    <w:p w:rsidR="00514680" w:rsidRDefault="00514680" w:rsidP="00514680">
      <w:pPr>
        <w:rPr>
          <w:sz w:val="16"/>
          <w:szCs w:val="16"/>
        </w:rPr>
      </w:pPr>
    </w:p>
    <w:p w:rsidR="00514680" w:rsidRDefault="00514680" w:rsidP="00514680">
      <w:pPr>
        <w:rPr>
          <w:u w:val="single"/>
        </w:rPr>
      </w:pPr>
      <w:r>
        <w:tab/>
      </w:r>
      <w:r>
        <w:rPr>
          <w:u w:val="single"/>
        </w:rPr>
        <w:t>Vertrauliche Dienstunfallsache</w:t>
      </w:r>
    </w:p>
    <w:p w:rsidR="00841D3C" w:rsidRDefault="00841D3C" w:rsidP="00514680">
      <w:r>
        <w:tab/>
        <w:t>Hochschule des Bundes</w:t>
      </w:r>
    </w:p>
    <w:p w:rsidR="00841D3C" w:rsidRDefault="00841D3C" w:rsidP="00841D3C">
      <w:pPr>
        <w:ind w:firstLine="709"/>
      </w:pPr>
      <w:r>
        <w:t>für öffentliche</w:t>
      </w:r>
    </w:p>
    <w:p w:rsidR="00841D3C" w:rsidRDefault="00841D3C" w:rsidP="00841D3C">
      <w:pPr>
        <w:ind w:firstLine="709"/>
      </w:pPr>
      <w:r>
        <w:t>Verwaltung</w:t>
      </w:r>
    </w:p>
    <w:p w:rsidR="00514680" w:rsidRDefault="00514680" w:rsidP="00A25ABF">
      <w:r>
        <w:tab/>
      </w:r>
      <w:r w:rsidR="006A50E3">
        <w:t xml:space="preserve">Referat </w:t>
      </w:r>
      <w:r w:rsidR="00841D3C">
        <w:t>Z 1</w:t>
      </w:r>
    </w:p>
    <w:p w:rsidR="00514680" w:rsidRDefault="00841D3C" w:rsidP="00514680">
      <w:r>
        <w:tab/>
        <w:t>50321 Brühl</w:t>
      </w:r>
    </w:p>
    <w:p w:rsidR="00514680" w:rsidRDefault="00514680" w:rsidP="00514680"/>
    <w:p w:rsidR="00780E73" w:rsidRDefault="00780E73" w:rsidP="00514680"/>
    <w:p w:rsidR="00780E73" w:rsidRDefault="00780E73" w:rsidP="00514680"/>
    <w:p w:rsidR="00514680" w:rsidRDefault="00514680" w:rsidP="00514680"/>
    <w:p w:rsidR="00086B7A" w:rsidRPr="008979CF" w:rsidRDefault="00835178" w:rsidP="008979CF">
      <w:pPr>
        <w:ind w:right="-110"/>
        <w:rPr>
          <w:b/>
          <w:sz w:val="24"/>
          <w:szCs w:val="24"/>
        </w:rPr>
      </w:pPr>
      <w:r w:rsidRPr="008979CF">
        <w:rPr>
          <w:b/>
          <w:sz w:val="24"/>
          <w:szCs w:val="24"/>
        </w:rPr>
        <w:t>Meldung von Dienst</w:t>
      </w:r>
      <w:r w:rsidR="008979CF" w:rsidRPr="008979CF">
        <w:rPr>
          <w:b/>
          <w:sz w:val="24"/>
          <w:szCs w:val="24"/>
        </w:rPr>
        <w:t xml:space="preserve">- bzw. Wegeunfällen </w:t>
      </w:r>
      <w:r w:rsidR="00D37115">
        <w:rPr>
          <w:b/>
          <w:sz w:val="24"/>
          <w:szCs w:val="24"/>
        </w:rPr>
        <w:t xml:space="preserve">für Beamtinnen und </w:t>
      </w:r>
      <w:r w:rsidR="00760B1C" w:rsidRPr="008979CF">
        <w:rPr>
          <w:b/>
          <w:sz w:val="24"/>
          <w:szCs w:val="24"/>
        </w:rPr>
        <w:t>Beamte</w:t>
      </w:r>
      <w:r w:rsidR="00964086" w:rsidRPr="008979CF">
        <w:rPr>
          <w:b/>
          <w:sz w:val="24"/>
          <w:szCs w:val="24"/>
        </w:rPr>
        <w:t xml:space="preserve"> gemäß § 45 </w:t>
      </w:r>
      <w:r w:rsidR="008979CF" w:rsidRPr="008979CF">
        <w:rPr>
          <w:b/>
          <w:sz w:val="24"/>
          <w:szCs w:val="24"/>
        </w:rPr>
        <w:t>Beamte</w:t>
      </w:r>
      <w:r w:rsidR="008979CF" w:rsidRPr="008979CF">
        <w:rPr>
          <w:b/>
          <w:sz w:val="24"/>
          <w:szCs w:val="24"/>
        </w:rPr>
        <w:t>n</w:t>
      </w:r>
      <w:r w:rsidR="008979CF" w:rsidRPr="008979CF">
        <w:rPr>
          <w:b/>
          <w:sz w:val="24"/>
          <w:szCs w:val="24"/>
        </w:rPr>
        <w:t>versorgungsgesetz (</w:t>
      </w:r>
      <w:r w:rsidR="00964086" w:rsidRPr="008979CF">
        <w:rPr>
          <w:b/>
          <w:sz w:val="24"/>
          <w:szCs w:val="24"/>
        </w:rPr>
        <w:t>BeamtVG</w:t>
      </w:r>
      <w:r w:rsidR="008979CF" w:rsidRPr="008979CF">
        <w:rPr>
          <w:b/>
          <w:sz w:val="24"/>
          <w:szCs w:val="24"/>
        </w:rPr>
        <w:t xml:space="preserve">) </w:t>
      </w:r>
      <w:r w:rsidR="00086B7A" w:rsidRPr="008979CF">
        <w:rPr>
          <w:b/>
          <w:sz w:val="24"/>
          <w:szCs w:val="24"/>
        </w:rPr>
        <w:t>zur Vorlage bei der</w:t>
      </w:r>
      <w:r w:rsidR="00DB789A">
        <w:rPr>
          <w:b/>
          <w:sz w:val="24"/>
          <w:szCs w:val="24"/>
        </w:rPr>
        <w:t xml:space="preserve"> </w:t>
      </w:r>
      <w:r w:rsidR="003979B7" w:rsidRPr="008979CF">
        <w:rPr>
          <w:b/>
          <w:sz w:val="24"/>
          <w:szCs w:val="24"/>
        </w:rPr>
        <w:t>/</w:t>
      </w:r>
      <w:r w:rsidR="00DB789A">
        <w:rPr>
          <w:b/>
          <w:sz w:val="24"/>
          <w:szCs w:val="24"/>
        </w:rPr>
        <w:t xml:space="preserve"> </w:t>
      </w:r>
      <w:r w:rsidR="003979B7" w:rsidRPr="008979CF">
        <w:rPr>
          <w:b/>
          <w:sz w:val="24"/>
          <w:szCs w:val="24"/>
        </w:rPr>
        <w:t>dem</w:t>
      </w:r>
      <w:r w:rsidR="00086B7A" w:rsidRPr="008979CF">
        <w:rPr>
          <w:b/>
          <w:sz w:val="24"/>
          <w:szCs w:val="24"/>
        </w:rPr>
        <w:t xml:space="preserve"> Dienstvorgesetzten</w:t>
      </w:r>
    </w:p>
    <w:p w:rsidR="00CA78A5" w:rsidRDefault="00CA78A5" w:rsidP="00F620EB">
      <w:pPr>
        <w:jc w:val="both"/>
        <w:rPr>
          <w:sz w:val="20"/>
          <w:szCs w:val="20"/>
        </w:rPr>
      </w:pPr>
    </w:p>
    <w:p w:rsidR="00F620EB" w:rsidRPr="00777D42" w:rsidRDefault="00F620EB" w:rsidP="00F620EB">
      <w:pPr>
        <w:jc w:val="both"/>
        <w:rPr>
          <w:sz w:val="20"/>
          <w:szCs w:val="20"/>
        </w:rPr>
      </w:pPr>
      <w:r w:rsidRPr="00777D42">
        <w:rPr>
          <w:sz w:val="20"/>
          <w:szCs w:val="20"/>
        </w:rPr>
        <w:t xml:space="preserve">Bitte ankreuzen bzw. ausfüllen. Ist der vorgegebene Platz nicht ausreichend, </w:t>
      </w:r>
      <w:r>
        <w:rPr>
          <w:sz w:val="20"/>
          <w:szCs w:val="20"/>
        </w:rPr>
        <w:t xml:space="preserve">verwenden Sie bitte </w:t>
      </w:r>
      <w:r w:rsidRPr="00777D42">
        <w:rPr>
          <w:sz w:val="20"/>
          <w:szCs w:val="20"/>
        </w:rPr>
        <w:t>ein zusätzli</w:t>
      </w:r>
      <w:r>
        <w:rPr>
          <w:sz w:val="20"/>
          <w:szCs w:val="20"/>
        </w:rPr>
        <w:t>ches Blatt.</w:t>
      </w:r>
    </w:p>
    <w:p w:rsidR="00786A29" w:rsidRPr="00D577D1" w:rsidRDefault="00786A29" w:rsidP="00D56051">
      <w:pPr>
        <w:jc w:val="both"/>
      </w:pPr>
    </w:p>
    <w:p w:rsidR="005747F1" w:rsidRPr="005B5BB4" w:rsidRDefault="00CE0BFB" w:rsidP="00D56051">
      <w:pPr>
        <w:jc w:val="both"/>
        <w:rPr>
          <w:b/>
        </w:rPr>
      </w:pPr>
      <w:r>
        <w:rPr>
          <w:b/>
        </w:rPr>
        <w:t>1</w:t>
      </w:r>
      <w:r w:rsidR="00940C04">
        <w:rPr>
          <w:b/>
        </w:rPr>
        <w:t>.</w:t>
      </w:r>
      <w:r>
        <w:rPr>
          <w:b/>
        </w:rPr>
        <w:t xml:space="preserve"> </w:t>
      </w:r>
      <w:r w:rsidR="005747F1" w:rsidRPr="005B5BB4">
        <w:rPr>
          <w:b/>
        </w:rPr>
        <w:t>Angaben zur Person</w:t>
      </w:r>
    </w:p>
    <w:tbl>
      <w:tblPr>
        <w:tblW w:w="10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6191"/>
        <w:gridCol w:w="3912"/>
      </w:tblGrid>
      <w:tr w:rsidR="00CA31C8" w:rsidRPr="00191085" w:rsidTr="00CA31C8">
        <w:tc>
          <w:tcPr>
            <w:tcW w:w="675" w:type="dxa"/>
            <w:shd w:val="clear" w:color="auto" w:fill="auto"/>
          </w:tcPr>
          <w:p w:rsidR="00CA31C8" w:rsidRPr="006A526F" w:rsidRDefault="00CA31C8" w:rsidP="006A526F">
            <w:pPr>
              <w:rPr>
                <w:sz w:val="20"/>
                <w:szCs w:val="20"/>
              </w:rPr>
            </w:pPr>
            <w:bookmarkStart w:id="0" w:name="Text1"/>
            <w:r>
              <w:rPr>
                <w:sz w:val="20"/>
                <w:szCs w:val="20"/>
              </w:rPr>
              <w:t>1.1</w:t>
            </w:r>
          </w:p>
        </w:tc>
        <w:tc>
          <w:tcPr>
            <w:tcW w:w="6191" w:type="dxa"/>
            <w:shd w:val="clear" w:color="auto" w:fill="auto"/>
          </w:tcPr>
          <w:p w:rsidR="00CA31C8" w:rsidRDefault="00CA31C8" w:rsidP="006A526F">
            <w:pPr>
              <w:rPr>
                <w:sz w:val="16"/>
                <w:szCs w:val="16"/>
              </w:rPr>
            </w:pPr>
            <w:r w:rsidRPr="00191085">
              <w:rPr>
                <w:sz w:val="16"/>
                <w:szCs w:val="16"/>
              </w:rPr>
              <w:t>Name, Vorname, Dienst-/</w:t>
            </w:r>
            <w:r>
              <w:rPr>
                <w:sz w:val="16"/>
                <w:szCs w:val="16"/>
              </w:rPr>
              <w:t xml:space="preserve"> </w:t>
            </w:r>
            <w:r w:rsidRPr="00191085">
              <w:rPr>
                <w:sz w:val="16"/>
                <w:szCs w:val="16"/>
              </w:rPr>
              <w:t>Amtsbezeichnung</w:t>
            </w:r>
          </w:p>
          <w:p w:rsidR="00CA31C8" w:rsidRPr="00CE0BFB" w:rsidRDefault="00CA31C8" w:rsidP="006A526F">
            <w:pPr>
              <w:rPr>
                <w:sz w:val="4"/>
                <w:szCs w:val="4"/>
              </w:rPr>
            </w:pPr>
          </w:p>
          <w:p w:rsidR="00CA31C8" w:rsidRPr="00CE0BFB" w:rsidRDefault="00CA31C8" w:rsidP="006A526F">
            <w:pPr>
              <w:rPr>
                <w:sz w:val="4"/>
                <w:szCs w:val="4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</w:p>
        </w:tc>
        <w:bookmarkEnd w:id="0"/>
        <w:tc>
          <w:tcPr>
            <w:tcW w:w="3912" w:type="dxa"/>
            <w:shd w:val="clear" w:color="auto" w:fill="auto"/>
          </w:tcPr>
          <w:p w:rsidR="00CA31C8" w:rsidRDefault="00CA31C8" w:rsidP="00CA31C8">
            <w:pPr>
              <w:rPr>
                <w:sz w:val="16"/>
                <w:szCs w:val="16"/>
              </w:rPr>
            </w:pPr>
            <w:r w:rsidRPr="00191085">
              <w:rPr>
                <w:sz w:val="16"/>
                <w:szCs w:val="16"/>
              </w:rPr>
              <w:t>Geburtsdatum</w:t>
            </w:r>
          </w:p>
          <w:p w:rsidR="00CA31C8" w:rsidRPr="00CE0BFB" w:rsidRDefault="00CA31C8" w:rsidP="00CA31C8">
            <w:pPr>
              <w:rPr>
                <w:sz w:val="4"/>
                <w:szCs w:val="4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</w:p>
        </w:tc>
      </w:tr>
      <w:tr w:rsidR="00940C04" w:rsidRPr="00191085" w:rsidTr="0049013F">
        <w:tc>
          <w:tcPr>
            <w:tcW w:w="675" w:type="dxa"/>
            <w:shd w:val="clear" w:color="auto" w:fill="auto"/>
          </w:tcPr>
          <w:p w:rsidR="00940C04" w:rsidRPr="006A526F" w:rsidRDefault="00940C04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6191" w:type="dxa"/>
            <w:shd w:val="clear" w:color="auto" w:fill="auto"/>
          </w:tcPr>
          <w:p w:rsidR="00940C04" w:rsidRDefault="00940C04" w:rsidP="006A526F">
            <w:pPr>
              <w:rPr>
                <w:sz w:val="16"/>
                <w:szCs w:val="16"/>
              </w:rPr>
            </w:pPr>
            <w:r w:rsidRPr="00191085">
              <w:rPr>
                <w:sz w:val="16"/>
                <w:szCs w:val="16"/>
              </w:rPr>
              <w:t>Wohnanschrift (Straße, Nummer, PLZ, Wohnort)</w:t>
            </w:r>
          </w:p>
          <w:p w:rsidR="00940C04" w:rsidRPr="00CE0BFB" w:rsidRDefault="00940C04" w:rsidP="006A526F">
            <w:pPr>
              <w:rPr>
                <w:sz w:val="4"/>
                <w:szCs w:val="4"/>
              </w:rPr>
            </w:pPr>
          </w:p>
          <w:p w:rsidR="00940C04" w:rsidRDefault="00940C04" w:rsidP="006A526F">
            <w:pPr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" w:name="Text23"/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  <w:bookmarkEnd w:id="1"/>
          </w:p>
          <w:p w:rsidR="00940C04" w:rsidRDefault="00940C04" w:rsidP="006A526F">
            <w:pPr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</w:p>
          <w:p w:rsidR="00940C04" w:rsidRPr="00191085" w:rsidRDefault="00940C04" w:rsidP="006A526F">
            <w:pPr>
              <w:rPr>
                <w:sz w:val="20"/>
                <w:szCs w:val="20"/>
              </w:rPr>
            </w:pPr>
          </w:p>
        </w:tc>
        <w:tc>
          <w:tcPr>
            <w:tcW w:w="3912" w:type="dxa"/>
            <w:shd w:val="clear" w:color="auto" w:fill="auto"/>
          </w:tcPr>
          <w:p w:rsidR="00940C04" w:rsidRDefault="00940C04" w:rsidP="006A526F">
            <w:pPr>
              <w:ind w:left="1053" w:hanging="105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(privat)</w:t>
            </w:r>
          </w:p>
          <w:p w:rsidR="00940C04" w:rsidRPr="00CE0BFB" w:rsidRDefault="00940C04" w:rsidP="006A526F">
            <w:pPr>
              <w:ind w:left="1053" w:hanging="1053"/>
              <w:rPr>
                <w:sz w:val="4"/>
                <w:szCs w:val="4"/>
              </w:rPr>
            </w:pPr>
          </w:p>
          <w:p w:rsidR="00940C04" w:rsidRPr="00191085" w:rsidRDefault="00940C04" w:rsidP="006A526F">
            <w:pPr>
              <w:ind w:left="1053" w:hanging="1053"/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</w:p>
          <w:p w:rsidR="00940C04" w:rsidRDefault="00940C04" w:rsidP="006A526F">
            <w:pPr>
              <w:ind w:left="-108" w:firstLine="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ggf. Erreichbarkeit per E-Mail (privat)</w:t>
            </w:r>
          </w:p>
          <w:p w:rsidR="00940C04" w:rsidRPr="00CE0BFB" w:rsidRDefault="00940C04" w:rsidP="006A526F">
            <w:pPr>
              <w:ind w:left="-108" w:firstLine="108"/>
              <w:rPr>
                <w:sz w:val="4"/>
                <w:szCs w:val="4"/>
              </w:rPr>
            </w:pPr>
          </w:p>
          <w:p w:rsidR="00940C04" w:rsidRPr="00191085" w:rsidRDefault="00940C04" w:rsidP="006A526F">
            <w:pPr>
              <w:ind w:left="-108" w:firstLine="108"/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2" w:name="Text88"/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940C04" w:rsidRPr="00191085" w:rsidTr="0049013F">
        <w:tc>
          <w:tcPr>
            <w:tcW w:w="675" w:type="dxa"/>
            <w:shd w:val="clear" w:color="auto" w:fill="auto"/>
          </w:tcPr>
          <w:p w:rsidR="00940C04" w:rsidRPr="006A526F" w:rsidRDefault="00940C04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6191" w:type="dxa"/>
            <w:shd w:val="clear" w:color="auto" w:fill="auto"/>
          </w:tcPr>
          <w:p w:rsidR="00940C04" w:rsidRDefault="00940C04" w:rsidP="006A526F">
            <w:pPr>
              <w:rPr>
                <w:sz w:val="16"/>
                <w:szCs w:val="16"/>
              </w:rPr>
            </w:pPr>
            <w:r w:rsidRPr="00191085">
              <w:rPr>
                <w:sz w:val="16"/>
                <w:szCs w:val="16"/>
              </w:rPr>
              <w:t>Dienststelle mit Anschrift</w:t>
            </w:r>
          </w:p>
          <w:p w:rsidR="00940C04" w:rsidRPr="00CE0BFB" w:rsidRDefault="00940C04" w:rsidP="006A526F">
            <w:pPr>
              <w:rPr>
                <w:sz w:val="4"/>
                <w:szCs w:val="4"/>
              </w:rPr>
            </w:pPr>
          </w:p>
          <w:p w:rsidR="00940C04" w:rsidRDefault="00940C04" w:rsidP="006A526F">
            <w:pPr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" w:name="Text12"/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  <w:bookmarkEnd w:id="3"/>
          </w:p>
          <w:p w:rsidR="00940C04" w:rsidRDefault="00940C04" w:rsidP="006A52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Haus-/</w:t>
            </w:r>
            <w:r w:rsidR="0015275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Zimmer-Nr.</w:t>
            </w:r>
          </w:p>
          <w:p w:rsidR="00940C04" w:rsidRPr="00CE0BFB" w:rsidRDefault="00940C04" w:rsidP="006A526F">
            <w:pPr>
              <w:ind w:left="-108" w:firstLine="108"/>
              <w:rPr>
                <w:sz w:val="4"/>
                <w:szCs w:val="4"/>
              </w:rPr>
            </w:pPr>
          </w:p>
          <w:p w:rsidR="00940C04" w:rsidRPr="001F0DDB" w:rsidRDefault="00940C04" w:rsidP="006A526F">
            <w:pPr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</w:p>
        </w:tc>
        <w:tc>
          <w:tcPr>
            <w:tcW w:w="3912" w:type="dxa"/>
            <w:shd w:val="clear" w:color="auto" w:fill="auto"/>
          </w:tcPr>
          <w:p w:rsidR="00940C04" w:rsidRDefault="00940C04" w:rsidP="006A52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 (dienstlich)</w:t>
            </w:r>
          </w:p>
          <w:p w:rsidR="00940C04" w:rsidRPr="00CE0BFB" w:rsidRDefault="00940C04" w:rsidP="006A526F">
            <w:pPr>
              <w:rPr>
                <w:sz w:val="4"/>
                <w:szCs w:val="4"/>
              </w:rPr>
            </w:pPr>
          </w:p>
          <w:p w:rsidR="00940C04" w:rsidRPr="00191085" w:rsidRDefault="00940C04" w:rsidP="006A526F">
            <w:pPr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</w:p>
          <w:p w:rsidR="00940C04" w:rsidRDefault="00940C04" w:rsidP="006A52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 (dienstlich)</w:t>
            </w:r>
          </w:p>
          <w:p w:rsidR="00940C04" w:rsidRPr="00CE0BFB" w:rsidRDefault="00940C04" w:rsidP="006A526F">
            <w:pPr>
              <w:ind w:left="-108" w:firstLine="108"/>
              <w:rPr>
                <w:sz w:val="4"/>
                <w:szCs w:val="4"/>
              </w:rPr>
            </w:pPr>
          </w:p>
          <w:p w:rsidR="00940C04" w:rsidRPr="00191085" w:rsidRDefault="00940C04" w:rsidP="006A526F">
            <w:pPr>
              <w:rPr>
                <w:sz w:val="20"/>
                <w:szCs w:val="20"/>
              </w:rPr>
            </w:pPr>
            <w:r w:rsidRPr="0019108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1085">
              <w:rPr>
                <w:sz w:val="20"/>
                <w:szCs w:val="20"/>
              </w:rPr>
              <w:instrText xml:space="preserve"> FORMTEXT </w:instrText>
            </w:r>
            <w:r w:rsidRPr="00191085">
              <w:rPr>
                <w:sz w:val="20"/>
                <w:szCs w:val="20"/>
              </w:rPr>
            </w:r>
            <w:r w:rsidRPr="00191085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191085">
              <w:rPr>
                <w:sz w:val="20"/>
                <w:szCs w:val="20"/>
              </w:rPr>
              <w:fldChar w:fldCharType="end"/>
            </w:r>
          </w:p>
        </w:tc>
      </w:tr>
    </w:tbl>
    <w:p w:rsidR="00786A29" w:rsidRDefault="00786A29" w:rsidP="00D56051">
      <w:pPr>
        <w:jc w:val="both"/>
        <w:rPr>
          <w:b/>
        </w:rPr>
      </w:pPr>
    </w:p>
    <w:p w:rsidR="00C77B56" w:rsidRPr="003A11F2" w:rsidRDefault="00CE0BFB" w:rsidP="00D56051">
      <w:pPr>
        <w:jc w:val="both"/>
        <w:rPr>
          <w:b/>
        </w:rPr>
      </w:pPr>
      <w:r>
        <w:rPr>
          <w:b/>
        </w:rPr>
        <w:t>2</w:t>
      </w:r>
      <w:r w:rsidR="00940C04">
        <w:rPr>
          <w:b/>
        </w:rPr>
        <w:t>.</w:t>
      </w:r>
      <w:r>
        <w:rPr>
          <w:b/>
        </w:rPr>
        <w:t xml:space="preserve"> </w:t>
      </w:r>
      <w:r w:rsidR="00C77B56" w:rsidRPr="003A11F2">
        <w:rPr>
          <w:b/>
        </w:rPr>
        <w:t>Angaben zum Unfall</w:t>
      </w:r>
    </w:p>
    <w:tbl>
      <w:tblPr>
        <w:tblW w:w="10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227"/>
        <w:gridCol w:w="1271"/>
        <w:gridCol w:w="455"/>
        <w:gridCol w:w="2934"/>
        <w:gridCol w:w="4216"/>
      </w:tblGrid>
      <w:tr w:rsidR="00C33E0C" w:rsidRPr="00F4365D" w:rsidTr="00D844F0">
        <w:tc>
          <w:tcPr>
            <w:tcW w:w="675" w:type="dxa"/>
            <w:shd w:val="clear" w:color="auto" w:fill="auto"/>
          </w:tcPr>
          <w:p w:rsidR="00C33E0C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227" w:type="dxa"/>
            <w:shd w:val="clear" w:color="auto" w:fill="auto"/>
          </w:tcPr>
          <w:p w:rsidR="00C33E0C" w:rsidRDefault="00C33E0C" w:rsidP="006A526F">
            <w:pPr>
              <w:rPr>
                <w:sz w:val="20"/>
                <w:szCs w:val="20"/>
              </w:rPr>
            </w:pPr>
            <w:r w:rsidRPr="00C33E0C">
              <w:rPr>
                <w:sz w:val="16"/>
                <w:szCs w:val="16"/>
              </w:rPr>
              <w:t>Unfall</w:t>
            </w:r>
            <w:r>
              <w:rPr>
                <w:sz w:val="16"/>
                <w:szCs w:val="16"/>
              </w:rPr>
              <w:t>datum</w:t>
            </w:r>
          </w:p>
          <w:p w:rsidR="00C33E0C" w:rsidRPr="00C33E0C" w:rsidRDefault="00C33E0C" w:rsidP="006A526F">
            <w:pPr>
              <w:rPr>
                <w:sz w:val="4"/>
                <w:szCs w:val="4"/>
              </w:rPr>
            </w:pPr>
          </w:p>
          <w:p w:rsidR="00C33E0C" w:rsidRPr="00F4365D" w:rsidRDefault="00C33E0C" w:rsidP="006A526F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 w:rsidRPr="00F4365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1" w:type="dxa"/>
            <w:shd w:val="clear" w:color="auto" w:fill="auto"/>
          </w:tcPr>
          <w:p w:rsidR="00C33E0C" w:rsidRDefault="00C33E0C" w:rsidP="006A52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Uhrzeit</w:t>
            </w:r>
          </w:p>
          <w:p w:rsidR="00C33E0C" w:rsidRPr="00C33E0C" w:rsidRDefault="00C33E0C" w:rsidP="006A526F">
            <w:pPr>
              <w:rPr>
                <w:sz w:val="4"/>
                <w:szCs w:val="4"/>
              </w:rPr>
            </w:pPr>
          </w:p>
          <w:p w:rsidR="00C33E0C" w:rsidRPr="00C33E0C" w:rsidRDefault="00C33E0C" w:rsidP="006A526F">
            <w:pPr>
              <w:rPr>
                <w:sz w:val="16"/>
                <w:szCs w:val="16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 w:rsidR="00B97E1B">
              <w:rPr>
                <w:sz w:val="20"/>
                <w:szCs w:val="20"/>
              </w:rPr>
              <w:t xml:space="preserve"> Uhr</w:t>
            </w:r>
          </w:p>
        </w:tc>
        <w:tc>
          <w:tcPr>
            <w:tcW w:w="7605" w:type="dxa"/>
            <w:gridSpan w:val="3"/>
            <w:shd w:val="clear" w:color="auto" w:fill="auto"/>
          </w:tcPr>
          <w:p w:rsidR="007A0507" w:rsidRDefault="007A0507" w:rsidP="006A526F">
            <w:pPr>
              <w:rPr>
                <w:sz w:val="16"/>
                <w:szCs w:val="16"/>
              </w:rPr>
            </w:pPr>
            <w:r w:rsidRPr="007A0507">
              <w:rPr>
                <w:sz w:val="16"/>
                <w:szCs w:val="16"/>
              </w:rPr>
              <w:t>Genaue Angaben zum Unfallort und zur Unfallstelle</w:t>
            </w:r>
            <w:r>
              <w:rPr>
                <w:sz w:val="16"/>
                <w:szCs w:val="16"/>
              </w:rPr>
              <w:t xml:space="preserve"> (</w:t>
            </w:r>
            <w:r w:rsidRPr="007A0507">
              <w:rPr>
                <w:sz w:val="16"/>
                <w:szCs w:val="16"/>
              </w:rPr>
              <w:t>PLZ, Ort, Straße, Hausnr., Gebäudeteil</w:t>
            </w:r>
            <w:r>
              <w:rPr>
                <w:sz w:val="16"/>
                <w:szCs w:val="16"/>
              </w:rPr>
              <w:t xml:space="preserve"> usw.)</w:t>
            </w:r>
          </w:p>
          <w:p w:rsidR="007A0507" w:rsidRPr="007A0507" w:rsidRDefault="007A0507" w:rsidP="006A526F">
            <w:pPr>
              <w:rPr>
                <w:sz w:val="4"/>
                <w:szCs w:val="4"/>
              </w:rPr>
            </w:pPr>
          </w:p>
          <w:p w:rsidR="00C33E0C" w:rsidRPr="007A0507" w:rsidRDefault="007A0507" w:rsidP="006A526F">
            <w:pPr>
              <w:rPr>
                <w:sz w:val="16"/>
                <w:szCs w:val="16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</w:tc>
      </w:tr>
      <w:tr w:rsidR="00A823A1" w:rsidRPr="00F4365D" w:rsidTr="009C411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3A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0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823A1" w:rsidRPr="00A823A1" w:rsidRDefault="00A823A1" w:rsidP="006A526F">
            <w:pPr>
              <w:rPr>
                <w:sz w:val="16"/>
                <w:szCs w:val="16"/>
              </w:rPr>
            </w:pPr>
            <w:r w:rsidRPr="00A823A1">
              <w:rPr>
                <w:sz w:val="16"/>
                <w:szCs w:val="16"/>
              </w:rPr>
              <w:t>Arbeitszeit am Unfalltag</w:t>
            </w:r>
            <w:r w:rsidR="00841D3C">
              <w:rPr>
                <w:sz w:val="16"/>
                <w:szCs w:val="16"/>
              </w:rPr>
              <w:t xml:space="preserve"> (bei Anwärterinnen und Anwärtern: Zeiten der Vorlesungen/ dienstlichen Veranstaltungen)</w:t>
            </w:r>
          </w:p>
        </w:tc>
      </w:tr>
      <w:tr w:rsidR="00A823A1" w:rsidTr="00D844F0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3A1" w:rsidRPr="00F4365D" w:rsidRDefault="00A823A1" w:rsidP="006A526F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823A1" w:rsidRPr="00A823A1" w:rsidRDefault="00A823A1" w:rsidP="006A526F">
            <w:pPr>
              <w:rPr>
                <w:sz w:val="16"/>
                <w:szCs w:val="16"/>
              </w:rPr>
            </w:pPr>
            <w:r w:rsidRPr="00A823A1">
              <w:rPr>
                <w:sz w:val="16"/>
                <w:szCs w:val="16"/>
              </w:rPr>
              <w:t>Regelarbeitszeit</w:t>
            </w:r>
          </w:p>
        </w:tc>
        <w:tc>
          <w:tcPr>
            <w:tcW w:w="2934" w:type="dxa"/>
            <w:shd w:val="clear" w:color="auto" w:fill="auto"/>
          </w:tcPr>
          <w:p w:rsidR="00A823A1" w:rsidRDefault="00A823A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von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Uhr</w:t>
            </w:r>
          </w:p>
        </w:tc>
        <w:tc>
          <w:tcPr>
            <w:tcW w:w="4216" w:type="dxa"/>
            <w:shd w:val="clear" w:color="auto" w:fill="auto"/>
          </w:tcPr>
          <w:p w:rsidR="00A823A1" w:rsidRDefault="00A823A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bis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Uhr</w:t>
            </w:r>
          </w:p>
        </w:tc>
      </w:tr>
      <w:tr w:rsidR="00A823A1" w:rsidTr="00D844F0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3A1" w:rsidRPr="00F4365D" w:rsidRDefault="00A823A1" w:rsidP="006A526F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823A1" w:rsidRPr="00A823A1" w:rsidRDefault="00A823A1" w:rsidP="006A526F">
            <w:pPr>
              <w:rPr>
                <w:sz w:val="16"/>
                <w:szCs w:val="16"/>
              </w:rPr>
            </w:pPr>
            <w:r w:rsidRPr="00A823A1">
              <w:rPr>
                <w:sz w:val="16"/>
                <w:szCs w:val="16"/>
              </w:rPr>
              <w:t>Gleitzeitrahmen</w:t>
            </w:r>
          </w:p>
        </w:tc>
        <w:tc>
          <w:tcPr>
            <w:tcW w:w="2934" w:type="dxa"/>
            <w:shd w:val="clear" w:color="auto" w:fill="auto"/>
          </w:tcPr>
          <w:p w:rsidR="00A823A1" w:rsidRDefault="00A823A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von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Uhr</w:t>
            </w:r>
          </w:p>
        </w:tc>
        <w:tc>
          <w:tcPr>
            <w:tcW w:w="4216" w:type="dxa"/>
            <w:shd w:val="clear" w:color="auto" w:fill="auto"/>
          </w:tcPr>
          <w:p w:rsidR="00A823A1" w:rsidRDefault="00A823A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bis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Uhr</w:t>
            </w:r>
          </w:p>
        </w:tc>
      </w:tr>
      <w:tr w:rsidR="00A823A1" w:rsidTr="00D844F0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3A1" w:rsidRPr="00F4365D" w:rsidRDefault="00A823A1" w:rsidP="006A526F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823A1" w:rsidRPr="00A823A1" w:rsidRDefault="00A823A1" w:rsidP="006A526F">
            <w:pPr>
              <w:rPr>
                <w:sz w:val="16"/>
                <w:szCs w:val="16"/>
              </w:rPr>
            </w:pPr>
            <w:r w:rsidRPr="00A823A1">
              <w:rPr>
                <w:sz w:val="16"/>
                <w:szCs w:val="16"/>
              </w:rPr>
              <w:t>Tatsächliche Arbeitszeit</w:t>
            </w:r>
          </w:p>
        </w:tc>
        <w:tc>
          <w:tcPr>
            <w:tcW w:w="2934" w:type="dxa"/>
            <w:shd w:val="clear" w:color="auto" w:fill="auto"/>
          </w:tcPr>
          <w:p w:rsidR="00A823A1" w:rsidRDefault="00A823A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von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Uhr</w:t>
            </w:r>
          </w:p>
        </w:tc>
        <w:tc>
          <w:tcPr>
            <w:tcW w:w="4216" w:type="dxa"/>
            <w:shd w:val="clear" w:color="auto" w:fill="auto"/>
          </w:tcPr>
          <w:p w:rsidR="00A823A1" w:rsidRDefault="00A823A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bis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Uhr</w:t>
            </w:r>
          </w:p>
        </w:tc>
      </w:tr>
      <w:tr w:rsidR="00A823A1" w:rsidRPr="00F4365D" w:rsidTr="00D844F0">
        <w:tc>
          <w:tcPr>
            <w:tcW w:w="675" w:type="dxa"/>
            <w:vMerge w:val="restart"/>
            <w:shd w:val="clear" w:color="auto" w:fill="auto"/>
          </w:tcPr>
          <w:p w:rsidR="00A823A1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0103" w:type="dxa"/>
            <w:gridSpan w:val="5"/>
            <w:tcBorders>
              <w:bottom w:val="nil"/>
            </w:tcBorders>
            <w:shd w:val="clear" w:color="auto" w:fill="auto"/>
          </w:tcPr>
          <w:p w:rsidR="00A823A1" w:rsidRPr="006B7326" w:rsidRDefault="00A823A1" w:rsidP="006A526F">
            <w:pPr>
              <w:rPr>
                <w:sz w:val="16"/>
                <w:szCs w:val="16"/>
              </w:rPr>
            </w:pPr>
            <w:r w:rsidRPr="006B7326">
              <w:rPr>
                <w:sz w:val="16"/>
                <w:szCs w:val="16"/>
              </w:rPr>
              <w:t>Der Unfall ereignete sich</w:t>
            </w:r>
          </w:p>
          <w:p w:rsidR="00A823A1" w:rsidRPr="0031547A" w:rsidRDefault="00A823A1" w:rsidP="006A526F">
            <w:pPr>
              <w:rPr>
                <w:sz w:val="4"/>
                <w:szCs w:val="4"/>
              </w:rPr>
            </w:pPr>
          </w:p>
        </w:tc>
      </w:tr>
      <w:tr w:rsidR="00FC5688" w:rsidRPr="00F4365D" w:rsidTr="00D844F0">
        <w:tc>
          <w:tcPr>
            <w:tcW w:w="675" w:type="dxa"/>
            <w:vMerge/>
            <w:shd w:val="clear" w:color="auto" w:fill="auto"/>
          </w:tcPr>
          <w:p w:rsidR="00FC5688" w:rsidRDefault="00FC5688" w:rsidP="006A526F">
            <w:pPr>
              <w:rPr>
                <w:sz w:val="20"/>
                <w:szCs w:val="20"/>
              </w:rPr>
            </w:pPr>
          </w:p>
        </w:tc>
        <w:tc>
          <w:tcPr>
            <w:tcW w:w="10103" w:type="dxa"/>
            <w:gridSpan w:val="5"/>
            <w:tcBorders>
              <w:top w:val="nil"/>
            </w:tcBorders>
            <w:shd w:val="clear" w:color="auto" w:fill="auto"/>
          </w:tcPr>
          <w:p w:rsidR="00FC5688" w:rsidRPr="006B7326" w:rsidRDefault="00FC5688" w:rsidP="006A526F">
            <w:pPr>
              <w:rPr>
                <w:sz w:val="16"/>
                <w:szCs w:val="16"/>
              </w:rPr>
            </w:pPr>
            <w:r w:rsidRPr="00BE3DCD">
              <w:rPr>
                <w:sz w:val="20"/>
                <w:szCs w:val="20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24"/>
            <w:r w:rsidRPr="00BE3DCD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BE3DCD">
              <w:rPr>
                <w:sz w:val="20"/>
                <w:szCs w:val="20"/>
              </w:rPr>
              <w:fldChar w:fldCharType="end"/>
            </w:r>
            <w:bookmarkEnd w:id="4"/>
            <w:r>
              <w:rPr>
                <w:sz w:val="16"/>
                <w:szCs w:val="16"/>
              </w:rPr>
              <w:t xml:space="preserve"> in der Dienststelle</w:t>
            </w:r>
          </w:p>
          <w:p w:rsidR="00FC5688" w:rsidRPr="006B7326" w:rsidRDefault="00FC5688" w:rsidP="00FC5688">
            <w:pPr>
              <w:rPr>
                <w:sz w:val="16"/>
                <w:szCs w:val="16"/>
              </w:rPr>
            </w:pPr>
            <w:r w:rsidRPr="00BE3DCD">
              <w:rPr>
                <w:sz w:val="20"/>
                <w:szCs w:val="20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5"/>
            <w:r w:rsidRPr="00BE3DCD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BE3DCD">
              <w:rPr>
                <w:sz w:val="20"/>
                <w:szCs w:val="20"/>
              </w:rPr>
              <w:fldChar w:fldCharType="end"/>
            </w:r>
            <w:bookmarkEnd w:id="5"/>
            <w:r w:rsidRPr="006B7326">
              <w:rPr>
                <w:sz w:val="16"/>
                <w:szCs w:val="16"/>
              </w:rPr>
              <w:t xml:space="preserve"> außerhalb der Dienststelle</w:t>
            </w:r>
          </w:p>
          <w:p w:rsidR="009810D1" w:rsidRDefault="00FC5688" w:rsidP="00FC5688">
            <w:pPr>
              <w:rPr>
                <w:sz w:val="16"/>
                <w:szCs w:val="16"/>
              </w:rPr>
            </w:pPr>
            <w:r w:rsidRPr="00BE3DCD">
              <w:rPr>
                <w:sz w:val="20"/>
                <w:szCs w:val="20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9"/>
            <w:r w:rsidRPr="00BE3DCD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BE3DCD">
              <w:rPr>
                <w:sz w:val="20"/>
                <w:szCs w:val="20"/>
              </w:rPr>
              <w:fldChar w:fldCharType="end"/>
            </w:r>
            <w:bookmarkEnd w:id="6"/>
            <w:r w:rsidRPr="00BE3DCD">
              <w:rPr>
                <w:sz w:val="20"/>
                <w:szCs w:val="20"/>
              </w:rPr>
              <w:t xml:space="preserve"> </w:t>
            </w:r>
            <w:r>
              <w:rPr>
                <w:sz w:val="16"/>
                <w:szCs w:val="16"/>
              </w:rPr>
              <w:t>während einer Dienstreise</w:t>
            </w:r>
            <w:r w:rsidR="008979CF">
              <w:rPr>
                <w:sz w:val="16"/>
                <w:szCs w:val="16"/>
              </w:rPr>
              <w:t xml:space="preserve"> </w:t>
            </w:r>
          </w:p>
          <w:p w:rsidR="00FC5688" w:rsidRDefault="008979CF" w:rsidP="00FC56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FC5688" w:rsidRPr="006B7326">
              <w:rPr>
                <w:sz w:val="16"/>
                <w:szCs w:val="16"/>
              </w:rPr>
              <w:t xml:space="preserve">Bitte Ort, Zeitdauer und </w:t>
            </w:r>
            <w:r w:rsidR="00FC5688">
              <w:rPr>
                <w:sz w:val="16"/>
                <w:szCs w:val="16"/>
              </w:rPr>
              <w:t xml:space="preserve">Art </w:t>
            </w:r>
            <w:r w:rsidR="00FC5688" w:rsidRPr="006B7326">
              <w:rPr>
                <w:sz w:val="16"/>
                <w:szCs w:val="16"/>
              </w:rPr>
              <w:t xml:space="preserve">des Dienstgeschäfts angeben </w:t>
            </w:r>
            <w:r w:rsidR="00FC5688">
              <w:rPr>
                <w:sz w:val="16"/>
                <w:szCs w:val="16"/>
              </w:rPr>
              <w:t xml:space="preserve">sowie die </w:t>
            </w:r>
            <w:r w:rsidR="00FC5688" w:rsidRPr="006B7326">
              <w:rPr>
                <w:sz w:val="16"/>
                <w:szCs w:val="16"/>
              </w:rPr>
              <w:t>Dienstreisegenehmigung in Kopie beifügen.</w:t>
            </w:r>
            <w:r>
              <w:rPr>
                <w:sz w:val="16"/>
                <w:szCs w:val="16"/>
              </w:rPr>
              <w:t>)</w:t>
            </w:r>
          </w:p>
          <w:p w:rsidR="008979CF" w:rsidRDefault="008979CF" w:rsidP="008979CF">
            <w:pPr>
              <w:rPr>
                <w:sz w:val="16"/>
                <w:szCs w:val="16"/>
              </w:rPr>
            </w:pPr>
            <w:r w:rsidRPr="00BE3DCD">
              <w:rPr>
                <w:sz w:val="20"/>
                <w:szCs w:val="20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E3DCD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BE3DCD">
              <w:rPr>
                <w:sz w:val="20"/>
                <w:szCs w:val="20"/>
              </w:rPr>
              <w:fldChar w:fldCharType="end"/>
            </w:r>
            <w:r w:rsidRPr="00BE3DCD">
              <w:rPr>
                <w:sz w:val="20"/>
                <w:szCs w:val="20"/>
              </w:rPr>
              <w:t xml:space="preserve"> </w:t>
            </w:r>
            <w:r>
              <w:rPr>
                <w:sz w:val="16"/>
                <w:szCs w:val="16"/>
              </w:rPr>
              <w:t>während einer dienstlichen Veranstaltung</w:t>
            </w:r>
          </w:p>
          <w:p w:rsidR="00AC6BC2" w:rsidRDefault="00AC6BC2" w:rsidP="00AC6BC2">
            <w:pPr>
              <w:rPr>
                <w:sz w:val="16"/>
                <w:szCs w:val="16"/>
              </w:rPr>
            </w:pPr>
            <w:r w:rsidRPr="007538A3">
              <w:rPr>
                <w:sz w:val="20"/>
                <w:szCs w:val="20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38A3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7538A3">
              <w:rPr>
                <w:sz w:val="20"/>
                <w:szCs w:val="20"/>
              </w:rPr>
              <w:fldChar w:fldCharType="end"/>
            </w:r>
            <w:r w:rsidRPr="007538A3">
              <w:rPr>
                <w:sz w:val="20"/>
                <w:szCs w:val="20"/>
              </w:rPr>
              <w:t xml:space="preserve"> </w:t>
            </w:r>
            <w:r w:rsidRPr="007538A3">
              <w:rPr>
                <w:sz w:val="16"/>
                <w:szCs w:val="16"/>
              </w:rPr>
              <w:t>auf dem Weg zur Dienststelle oder dienstlichen Veranstaltun</w:t>
            </w:r>
            <w:r>
              <w:rPr>
                <w:sz w:val="16"/>
                <w:szCs w:val="16"/>
              </w:rPr>
              <w:t>g außerhalb der Dienststelle</w:t>
            </w:r>
          </w:p>
          <w:p w:rsidR="00AC6BC2" w:rsidRDefault="00AC6BC2" w:rsidP="00AC6BC2">
            <w:pPr>
              <w:rPr>
                <w:sz w:val="16"/>
                <w:szCs w:val="16"/>
              </w:rPr>
            </w:pPr>
            <w:r w:rsidRPr="007538A3">
              <w:rPr>
                <w:sz w:val="16"/>
                <w:szCs w:val="16"/>
              </w:rPr>
              <w:t>Wann haben Sie die Wohnung verlassen?</w:t>
            </w:r>
            <w:r>
              <w:rPr>
                <w:sz w:val="20"/>
                <w:szCs w:val="20"/>
              </w:rPr>
              <w:t xml:space="preserve"> 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 w:rsidRPr="00F4365D">
              <w:rPr>
                <w:sz w:val="20"/>
                <w:szCs w:val="20"/>
              </w:rPr>
              <w:t xml:space="preserve"> </w:t>
            </w:r>
            <w:r w:rsidRPr="00186C0F">
              <w:rPr>
                <w:sz w:val="20"/>
                <w:szCs w:val="20"/>
              </w:rPr>
              <w:t>Uhr</w:t>
            </w:r>
          </w:p>
          <w:p w:rsidR="00AC6BC2" w:rsidRPr="008E506D" w:rsidRDefault="00AC6BC2" w:rsidP="00AC6BC2">
            <w:pPr>
              <w:rPr>
                <w:sz w:val="10"/>
                <w:szCs w:val="10"/>
              </w:rPr>
            </w:pPr>
          </w:p>
          <w:p w:rsidR="00AC6BC2" w:rsidRDefault="00AC6BC2" w:rsidP="00AC6BC2">
            <w:pPr>
              <w:rPr>
                <w:sz w:val="16"/>
                <w:szCs w:val="16"/>
              </w:rPr>
            </w:pPr>
            <w:r w:rsidRPr="007538A3">
              <w:rPr>
                <w:sz w:val="20"/>
                <w:szCs w:val="20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38A3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7538A3">
              <w:rPr>
                <w:sz w:val="20"/>
                <w:szCs w:val="20"/>
              </w:rPr>
              <w:fldChar w:fldCharType="end"/>
            </w:r>
            <w:r w:rsidRPr="007538A3">
              <w:rPr>
                <w:sz w:val="16"/>
                <w:szCs w:val="16"/>
              </w:rPr>
              <w:t xml:space="preserve"> auf dem Weg von der Dienststelle oder einer dienstlichen Veranstaltun</w:t>
            </w:r>
            <w:r>
              <w:rPr>
                <w:sz w:val="16"/>
                <w:szCs w:val="16"/>
              </w:rPr>
              <w:t>g außerhalb der Dienststelle</w:t>
            </w:r>
          </w:p>
          <w:p w:rsidR="00AC6BC2" w:rsidRDefault="00AC6BC2" w:rsidP="00AC6BC2">
            <w:pPr>
              <w:rPr>
                <w:sz w:val="16"/>
                <w:szCs w:val="16"/>
              </w:rPr>
            </w:pPr>
            <w:r w:rsidRPr="007538A3">
              <w:rPr>
                <w:sz w:val="16"/>
                <w:szCs w:val="16"/>
              </w:rPr>
              <w:t>Wann haben Sie die Dienststelle</w:t>
            </w:r>
            <w:r w:rsidR="009473E6">
              <w:rPr>
                <w:sz w:val="16"/>
                <w:szCs w:val="16"/>
              </w:rPr>
              <w:t xml:space="preserve"> bzw. die dienstliche Veranstaltung</w:t>
            </w:r>
            <w:r w:rsidRPr="007538A3">
              <w:rPr>
                <w:sz w:val="16"/>
                <w:szCs w:val="16"/>
              </w:rPr>
              <w:t xml:space="preserve"> verlassen?  </w:t>
            </w:r>
            <w:r w:rsidRPr="007538A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38A3">
              <w:rPr>
                <w:sz w:val="20"/>
                <w:szCs w:val="20"/>
              </w:rPr>
              <w:instrText xml:space="preserve"> FORMTEXT </w:instrText>
            </w:r>
            <w:r w:rsidRPr="007538A3">
              <w:rPr>
                <w:sz w:val="20"/>
                <w:szCs w:val="20"/>
              </w:rPr>
            </w:r>
            <w:r w:rsidRPr="007538A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7538A3">
              <w:rPr>
                <w:sz w:val="20"/>
                <w:szCs w:val="20"/>
              </w:rPr>
              <w:fldChar w:fldCharType="end"/>
            </w:r>
            <w:r w:rsidRPr="007538A3">
              <w:rPr>
                <w:sz w:val="16"/>
                <w:szCs w:val="16"/>
              </w:rPr>
              <w:t xml:space="preserve"> </w:t>
            </w:r>
            <w:r w:rsidRPr="00186C0F">
              <w:rPr>
                <w:sz w:val="20"/>
                <w:szCs w:val="20"/>
              </w:rPr>
              <w:t>Uhr</w:t>
            </w:r>
          </w:p>
          <w:p w:rsidR="00AC6BC2" w:rsidRPr="006B7326" w:rsidRDefault="00AC6BC2" w:rsidP="008979CF">
            <w:pPr>
              <w:rPr>
                <w:sz w:val="16"/>
                <w:szCs w:val="16"/>
              </w:rPr>
            </w:pPr>
          </w:p>
        </w:tc>
      </w:tr>
      <w:tr w:rsidR="00A823A1" w:rsidRPr="00F4365D" w:rsidTr="00D844F0">
        <w:tc>
          <w:tcPr>
            <w:tcW w:w="675" w:type="dxa"/>
            <w:shd w:val="clear" w:color="auto" w:fill="auto"/>
          </w:tcPr>
          <w:p w:rsidR="00A823A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0103" w:type="dxa"/>
            <w:gridSpan w:val="5"/>
            <w:shd w:val="clear" w:color="auto" w:fill="auto"/>
          </w:tcPr>
          <w:p w:rsidR="0049013F" w:rsidRDefault="00A823A1" w:rsidP="0049013F">
            <w:pPr>
              <w:rPr>
                <w:i/>
                <w:sz w:val="16"/>
                <w:szCs w:val="16"/>
              </w:rPr>
            </w:pPr>
            <w:r w:rsidRPr="00BE3DCD">
              <w:rPr>
                <w:sz w:val="16"/>
                <w:szCs w:val="16"/>
              </w:rPr>
              <w:t xml:space="preserve">Ausführliche Schilderung des </w:t>
            </w:r>
            <w:r w:rsidR="000115E9">
              <w:rPr>
                <w:sz w:val="16"/>
                <w:szCs w:val="16"/>
              </w:rPr>
              <w:t xml:space="preserve">Unfalls, des </w:t>
            </w:r>
            <w:r w:rsidR="009C4118" w:rsidRPr="009E2086">
              <w:rPr>
                <w:sz w:val="16"/>
                <w:szCs w:val="16"/>
              </w:rPr>
              <w:t xml:space="preserve">genauen </w:t>
            </w:r>
            <w:r w:rsidRPr="009E2086">
              <w:rPr>
                <w:sz w:val="16"/>
                <w:szCs w:val="16"/>
              </w:rPr>
              <w:t>Unfallhergangs</w:t>
            </w:r>
            <w:r w:rsidR="000115E9" w:rsidRPr="009E2086">
              <w:rPr>
                <w:sz w:val="16"/>
                <w:szCs w:val="16"/>
              </w:rPr>
              <w:t xml:space="preserve"> und der Unfallursache</w:t>
            </w:r>
            <w:r w:rsidRPr="009E2086">
              <w:rPr>
                <w:sz w:val="16"/>
                <w:szCs w:val="16"/>
              </w:rPr>
              <w:t xml:space="preserve"> inkl. Erläuterung </w:t>
            </w:r>
            <w:r w:rsidR="00C932EB" w:rsidRPr="009E2086">
              <w:rPr>
                <w:sz w:val="16"/>
                <w:szCs w:val="16"/>
              </w:rPr>
              <w:t>der</w:t>
            </w:r>
            <w:r w:rsidRPr="009E2086">
              <w:rPr>
                <w:sz w:val="16"/>
                <w:szCs w:val="16"/>
              </w:rPr>
              <w:t xml:space="preserve"> dienstlichen Tätigkeit </w:t>
            </w:r>
            <w:r w:rsidR="004921F9" w:rsidRPr="009E2086">
              <w:rPr>
                <w:sz w:val="16"/>
                <w:szCs w:val="16"/>
              </w:rPr>
              <w:t xml:space="preserve">zum Unfallzeitpunkt </w:t>
            </w:r>
            <w:r w:rsidR="009473E6" w:rsidRPr="009E2086">
              <w:rPr>
                <w:sz w:val="16"/>
                <w:szCs w:val="16"/>
              </w:rPr>
              <w:t>/</w:t>
            </w:r>
            <w:r w:rsidR="00C932EB" w:rsidRPr="009E2086">
              <w:rPr>
                <w:sz w:val="16"/>
                <w:szCs w:val="16"/>
              </w:rPr>
              <w:t xml:space="preserve"> des dienstlichen Zusammenhangs</w:t>
            </w:r>
            <w:r w:rsidR="0049013F" w:rsidRPr="009E2086">
              <w:rPr>
                <w:sz w:val="16"/>
                <w:szCs w:val="16"/>
              </w:rPr>
              <w:t xml:space="preserve"> bzw. zum</w:t>
            </w:r>
            <w:r w:rsidR="0049013F">
              <w:rPr>
                <w:sz w:val="16"/>
                <w:szCs w:val="16"/>
              </w:rPr>
              <w:t xml:space="preserve"> Zusammenhang des Weges mit dem Dienst</w:t>
            </w:r>
          </w:p>
          <w:p w:rsidR="00A823A1" w:rsidRDefault="00206E0D" w:rsidP="006A526F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</w:t>
            </w:r>
            <w:r w:rsidR="00A823A1" w:rsidRPr="00BE3DCD">
              <w:rPr>
                <w:i/>
                <w:sz w:val="16"/>
                <w:szCs w:val="16"/>
              </w:rPr>
              <w:t>Bei Unfällen beim Dienstsport</w:t>
            </w:r>
            <w:r w:rsidR="009C4118">
              <w:rPr>
                <w:i/>
                <w:sz w:val="16"/>
                <w:szCs w:val="16"/>
              </w:rPr>
              <w:t xml:space="preserve"> </w:t>
            </w:r>
            <w:r w:rsidR="00A823A1" w:rsidRPr="00BE3DCD">
              <w:rPr>
                <w:i/>
                <w:sz w:val="16"/>
                <w:szCs w:val="16"/>
              </w:rPr>
              <w:t>bitte einen Vermerk der Leiterin</w:t>
            </w:r>
            <w:r w:rsidR="00DB789A">
              <w:rPr>
                <w:i/>
                <w:sz w:val="16"/>
                <w:szCs w:val="16"/>
              </w:rPr>
              <w:t xml:space="preserve"> </w:t>
            </w:r>
            <w:r w:rsidR="00A823A1" w:rsidRPr="00BE3DCD">
              <w:rPr>
                <w:i/>
                <w:sz w:val="16"/>
                <w:szCs w:val="16"/>
              </w:rPr>
              <w:t>/</w:t>
            </w:r>
            <w:r w:rsidR="00DB789A">
              <w:rPr>
                <w:i/>
                <w:sz w:val="16"/>
                <w:szCs w:val="16"/>
              </w:rPr>
              <w:t xml:space="preserve"> </w:t>
            </w:r>
            <w:r w:rsidR="00A823A1" w:rsidRPr="00BE3DCD">
              <w:rPr>
                <w:i/>
                <w:sz w:val="16"/>
                <w:szCs w:val="16"/>
              </w:rPr>
              <w:t>des L</w:t>
            </w:r>
            <w:r w:rsidR="009810D1">
              <w:rPr>
                <w:i/>
                <w:sz w:val="16"/>
                <w:szCs w:val="16"/>
              </w:rPr>
              <w:t>eiters der Sportgruppe beifügen.</w:t>
            </w:r>
            <w:r w:rsidR="00A823A1">
              <w:rPr>
                <w:i/>
                <w:sz w:val="16"/>
                <w:szCs w:val="16"/>
              </w:rPr>
              <w:t>)</w:t>
            </w:r>
          </w:p>
          <w:p w:rsidR="00A823A1" w:rsidRPr="00BE3DCD" w:rsidRDefault="00A823A1" w:rsidP="006A526F">
            <w:pPr>
              <w:rPr>
                <w:i/>
                <w:sz w:val="4"/>
                <w:szCs w:val="4"/>
              </w:rPr>
            </w:pPr>
          </w:p>
          <w:p w:rsidR="00A823A1" w:rsidRPr="00BE3DCD" w:rsidRDefault="00A823A1" w:rsidP="006A526F">
            <w:pPr>
              <w:rPr>
                <w:sz w:val="20"/>
                <w:szCs w:val="20"/>
              </w:rPr>
            </w:pPr>
            <w:r w:rsidRPr="00BE3DC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BE3DCD">
              <w:rPr>
                <w:sz w:val="20"/>
                <w:szCs w:val="20"/>
              </w:rPr>
              <w:instrText xml:space="preserve"> FORMTEXT </w:instrText>
            </w:r>
            <w:r w:rsidRPr="00BE3DCD">
              <w:rPr>
                <w:sz w:val="20"/>
                <w:szCs w:val="20"/>
              </w:rPr>
            </w:r>
            <w:r w:rsidRPr="00BE3DC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BE3DCD">
              <w:rPr>
                <w:sz w:val="20"/>
                <w:szCs w:val="20"/>
              </w:rPr>
              <w:fldChar w:fldCharType="end"/>
            </w:r>
          </w:p>
          <w:p w:rsidR="00A823A1" w:rsidRPr="004F5BE9" w:rsidRDefault="00A823A1" w:rsidP="006A526F">
            <w:pPr>
              <w:rPr>
                <w:b/>
                <w:sz w:val="20"/>
                <w:szCs w:val="20"/>
              </w:rPr>
            </w:pPr>
          </w:p>
        </w:tc>
      </w:tr>
      <w:tr w:rsidR="00A823A1" w:rsidRPr="00F4365D" w:rsidTr="00D844F0">
        <w:tc>
          <w:tcPr>
            <w:tcW w:w="675" w:type="dxa"/>
            <w:shd w:val="clear" w:color="auto" w:fill="auto"/>
          </w:tcPr>
          <w:p w:rsidR="00A823A1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10103" w:type="dxa"/>
            <w:gridSpan w:val="5"/>
            <w:shd w:val="clear" w:color="auto" w:fill="auto"/>
          </w:tcPr>
          <w:p w:rsidR="00A823A1" w:rsidRDefault="00A823A1" w:rsidP="006A526F">
            <w:pPr>
              <w:rPr>
                <w:sz w:val="16"/>
                <w:szCs w:val="16"/>
              </w:rPr>
            </w:pPr>
            <w:r w:rsidRPr="00BE3DCD">
              <w:rPr>
                <w:sz w:val="16"/>
                <w:szCs w:val="16"/>
              </w:rPr>
              <w:t>Gibt es Zeugen des Unfalls?</w:t>
            </w:r>
          </w:p>
          <w:p w:rsidR="00A823A1" w:rsidRPr="00A823A1" w:rsidRDefault="00A823A1" w:rsidP="006A526F">
            <w:pPr>
              <w:rPr>
                <w:sz w:val="4"/>
                <w:szCs w:val="4"/>
              </w:rPr>
            </w:pPr>
          </w:p>
          <w:p w:rsidR="00A823A1" w:rsidRDefault="00A823A1" w:rsidP="006A526F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20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7"/>
            <w:r>
              <w:rPr>
                <w:sz w:val="20"/>
                <w:szCs w:val="20"/>
              </w:rPr>
              <w:t xml:space="preserve"> </w:t>
            </w:r>
            <w:r w:rsidRPr="00BE3DCD">
              <w:rPr>
                <w:sz w:val="16"/>
                <w:szCs w:val="16"/>
              </w:rPr>
              <w:t>nein</w:t>
            </w:r>
            <w:r>
              <w:rPr>
                <w:sz w:val="16"/>
                <w:szCs w:val="16"/>
              </w:rPr>
              <w:t xml:space="preserve">                        </w:t>
            </w:r>
            <w:r w:rsidRPr="00A823A1">
              <w:rPr>
                <w:sz w:val="20"/>
                <w:szCs w:val="20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21"/>
            <w:r w:rsidRPr="00A823A1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A823A1">
              <w:rPr>
                <w:sz w:val="20"/>
                <w:szCs w:val="20"/>
              </w:rPr>
              <w:fldChar w:fldCharType="end"/>
            </w:r>
            <w:bookmarkEnd w:id="8"/>
            <w:r w:rsidRPr="00A823A1">
              <w:rPr>
                <w:sz w:val="20"/>
                <w:szCs w:val="20"/>
              </w:rPr>
              <w:t xml:space="preserve"> </w:t>
            </w:r>
            <w:r>
              <w:rPr>
                <w:sz w:val="16"/>
                <w:szCs w:val="16"/>
              </w:rPr>
              <w:t xml:space="preserve">ja, dann bitte </w:t>
            </w:r>
            <w:r w:rsidRPr="00BE3DCD">
              <w:rPr>
                <w:sz w:val="16"/>
                <w:szCs w:val="16"/>
              </w:rPr>
              <w:t>Namen und Anschrift, ggf.</w:t>
            </w:r>
            <w:r>
              <w:rPr>
                <w:sz w:val="16"/>
                <w:szCs w:val="16"/>
              </w:rPr>
              <w:t xml:space="preserve"> Telefonnummer </w:t>
            </w:r>
            <w:r w:rsidRPr="00BE3DCD">
              <w:rPr>
                <w:sz w:val="16"/>
                <w:szCs w:val="16"/>
              </w:rPr>
              <w:t>angeben:</w:t>
            </w:r>
          </w:p>
          <w:p w:rsidR="00A823A1" w:rsidRPr="00A823A1" w:rsidRDefault="00A823A1" w:rsidP="006A526F">
            <w:pPr>
              <w:rPr>
                <w:sz w:val="4"/>
                <w:szCs w:val="4"/>
              </w:rPr>
            </w:pPr>
          </w:p>
          <w:p w:rsidR="00A823A1" w:rsidRDefault="00A823A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9" w:name="Text8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  <w:p w:rsidR="007823EF" w:rsidRDefault="007823EF" w:rsidP="006A526F">
            <w:pPr>
              <w:rPr>
                <w:sz w:val="20"/>
                <w:szCs w:val="20"/>
              </w:rPr>
            </w:pPr>
          </w:p>
        </w:tc>
      </w:tr>
      <w:tr w:rsidR="00374BBF" w:rsidRPr="00F4365D" w:rsidTr="00D844F0">
        <w:tc>
          <w:tcPr>
            <w:tcW w:w="675" w:type="dxa"/>
            <w:shd w:val="clear" w:color="auto" w:fill="auto"/>
          </w:tcPr>
          <w:p w:rsidR="00374BBF" w:rsidRPr="009C4118" w:rsidRDefault="00374BBF" w:rsidP="006A526F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lastRenderedPageBreak/>
              <w:t>2.6</w:t>
            </w:r>
          </w:p>
        </w:tc>
        <w:tc>
          <w:tcPr>
            <w:tcW w:w="10103" w:type="dxa"/>
            <w:gridSpan w:val="5"/>
            <w:shd w:val="clear" w:color="auto" w:fill="auto"/>
          </w:tcPr>
          <w:p w:rsidR="00374BBF" w:rsidRDefault="00374BBF" w:rsidP="00374BBF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Wer hat Erste Hilfe geleistet?</w:t>
            </w:r>
          </w:p>
          <w:p w:rsidR="00374BBF" w:rsidRPr="00186C0F" w:rsidRDefault="00374BBF" w:rsidP="00374BBF">
            <w:pPr>
              <w:rPr>
                <w:sz w:val="4"/>
                <w:szCs w:val="4"/>
              </w:rPr>
            </w:pPr>
          </w:p>
          <w:p w:rsidR="00374BBF" w:rsidRPr="009C4118" w:rsidRDefault="00374BBF" w:rsidP="00374BBF">
            <w:pPr>
              <w:rPr>
                <w:sz w:val="16"/>
                <w:szCs w:val="16"/>
                <w:highlight w:val="yellow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bookmarkStart w:id="10" w:name="_GoBack"/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bookmarkEnd w:id="10"/>
            <w:r w:rsidRPr="00F4365D">
              <w:rPr>
                <w:sz w:val="20"/>
                <w:szCs w:val="20"/>
              </w:rPr>
              <w:fldChar w:fldCharType="end"/>
            </w:r>
          </w:p>
        </w:tc>
      </w:tr>
      <w:tr w:rsidR="00374BBF" w:rsidRPr="00F4365D" w:rsidTr="00D844F0">
        <w:tc>
          <w:tcPr>
            <w:tcW w:w="675" w:type="dxa"/>
            <w:shd w:val="clear" w:color="auto" w:fill="auto"/>
          </w:tcPr>
          <w:p w:rsidR="00374BBF" w:rsidRDefault="00374BB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</w:t>
            </w:r>
          </w:p>
        </w:tc>
        <w:tc>
          <w:tcPr>
            <w:tcW w:w="10103" w:type="dxa"/>
            <w:gridSpan w:val="5"/>
            <w:shd w:val="clear" w:color="auto" w:fill="auto"/>
          </w:tcPr>
          <w:p w:rsidR="00374BBF" w:rsidRPr="009E2086" w:rsidRDefault="00374BBF" w:rsidP="00374BBF">
            <w:pPr>
              <w:rPr>
                <w:sz w:val="16"/>
                <w:szCs w:val="16"/>
              </w:rPr>
            </w:pPr>
            <w:r w:rsidRPr="009E2086">
              <w:rPr>
                <w:sz w:val="16"/>
                <w:szCs w:val="16"/>
              </w:rPr>
              <w:t xml:space="preserve">Geschah der Unfall unter Einwirkung von Alkohol oder anderer berauschend wirkender Mittel? </w:t>
            </w:r>
          </w:p>
          <w:p w:rsidR="00374BBF" w:rsidRPr="00186C0F" w:rsidRDefault="00374BBF" w:rsidP="00374BBF">
            <w:pPr>
              <w:rPr>
                <w:sz w:val="16"/>
                <w:szCs w:val="16"/>
              </w:rPr>
            </w:pPr>
            <w:r w:rsidRPr="009E2086"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2086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9E2086">
              <w:rPr>
                <w:sz w:val="20"/>
                <w:szCs w:val="20"/>
              </w:rPr>
              <w:fldChar w:fldCharType="end"/>
            </w:r>
            <w:r w:rsidRPr="009E2086">
              <w:rPr>
                <w:sz w:val="20"/>
                <w:szCs w:val="20"/>
              </w:rPr>
              <w:t xml:space="preserve"> </w:t>
            </w:r>
            <w:r w:rsidRPr="009E2086">
              <w:rPr>
                <w:sz w:val="18"/>
                <w:szCs w:val="18"/>
              </w:rPr>
              <w:t>nein</w:t>
            </w:r>
            <w:r w:rsidRPr="009E2086">
              <w:rPr>
                <w:sz w:val="20"/>
                <w:szCs w:val="20"/>
              </w:rPr>
              <w:t xml:space="preserve">    </w:t>
            </w:r>
            <w:r w:rsidRPr="009E2086"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2086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9E2086">
              <w:rPr>
                <w:sz w:val="20"/>
                <w:szCs w:val="20"/>
              </w:rPr>
              <w:fldChar w:fldCharType="end"/>
            </w:r>
            <w:r w:rsidRPr="009E2086">
              <w:rPr>
                <w:sz w:val="20"/>
                <w:szCs w:val="20"/>
              </w:rPr>
              <w:t xml:space="preserve"> </w:t>
            </w:r>
            <w:r w:rsidRPr="009E2086">
              <w:rPr>
                <w:sz w:val="16"/>
                <w:szCs w:val="16"/>
              </w:rPr>
              <w:t>ja</w:t>
            </w:r>
          </w:p>
        </w:tc>
      </w:tr>
      <w:tr w:rsidR="00D844F0" w:rsidRPr="00A823A1" w:rsidTr="009C41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F0" w:rsidRPr="00F4365D" w:rsidRDefault="00D844F0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374BBF">
              <w:rPr>
                <w:sz w:val="20"/>
                <w:szCs w:val="20"/>
              </w:rPr>
              <w:t>8</w:t>
            </w:r>
          </w:p>
        </w:tc>
        <w:tc>
          <w:tcPr>
            <w:tcW w:w="10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4F0" w:rsidRDefault="00D844F0" w:rsidP="009C4118">
            <w:pPr>
              <w:rPr>
                <w:sz w:val="16"/>
                <w:szCs w:val="16"/>
              </w:rPr>
            </w:pPr>
            <w:r w:rsidRPr="00A823A1">
              <w:rPr>
                <w:sz w:val="16"/>
                <w:szCs w:val="16"/>
              </w:rPr>
              <w:t>Sind durch den Unfall Sachschäden eingetreten</w:t>
            </w:r>
            <w:r>
              <w:rPr>
                <w:sz w:val="16"/>
                <w:szCs w:val="16"/>
              </w:rPr>
              <w:t>,</w:t>
            </w:r>
            <w:r w:rsidR="00B94915">
              <w:rPr>
                <w:sz w:val="16"/>
                <w:szCs w:val="16"/>
              </w:rPr>
              <w:t xml:space="preserve"> d </w:t>
            </w:r>
            <w:r w:rsidR="00D22E9A">
              <w:rPr>
                <w:sz w:val="16"/>
                <w:szCs w:val="16"/>
              </w:rPr>
              <w:t xml:space="preserve"> </w:t>
            </w:r>
            <w:r w:rsidRPr="00FC5688">
              <w:rPr>
                <w:sz w:val="16"/>
                <w:szCs w:val="16"/>
              </w:rPr>
              <w:t>h. Kleidungsstücke oder sonstige mitgeführte Gegenstände beschä</w:t>
            </w:r>
            <w:r w:rsidR="006A50E3">
              <w:rPr>
                <w:sz w:val="16"/>
                <w:szCs w:val="16"/>
              </w:rPr>
              <w:t>digt, zerstört oder abhanden</w:t>
            </w:r>
            <w:r w:rsidRPr="00FC5688">
              <w:rPr>
                <w:sz w:val="16"/>
                <w:szCs w:val="16"/>
              </w:rPr>
              <w:t>gekommen</w:t>
            </w:r>
            <w:r w:rsidRPr="00A823A1">
              <w:rPr>
                <w:sz w:val="16"/>
                <w:szCs w:val="16"/>
              </w:rPr>
              <w:t>?</w:t>
            </w:r>
          </w:p>
          <w:p w:rsidR="00D844F0" w:rsidRPr="00A823A1" w:rsidRDefault="00D844F0" w:rsidP="009C4118">
            <w:pPr>
              <w:rPr>
                <w:sz w:val="4"/>
                <w:szCs w:val="4"/>
              </w:rPr>
            </w:pPr>
          </w:p>
          <w:p w:rsidR="00D844F0" w:rsidRPr="00A823A1" w:rsidRDefault="00D844F0" w:rsidP="009C4118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22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1"/>
            <w:r>
              <w:rPr>
                <w:sz w:val="20"/>
                <w:szCs w:val="20"/>
              </w:rPr>
              <w:t xml:space="preserve"> </w:t>
            </w:r>
            <w:r w:rsidRPr="00A823A1">
              <w:rPr>
                <w:sz w:val="16"/>
                <w:szCs w:val="16"/>
              </w:rPr>
              <w:t>nein</w:t>
            </w:r>
          </w:p>
          <w:p w:rsidR="00D844F0" w:rsidRDefault="00D844F0" w:rsidP="009C4118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23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"/>
            <w:r>
              <w:rPr>
                <w:sz w:val="20"/>
                <w:szCs w:val="20"/>
              </w:rPr>
              <w:t xml:space="preserve"> </w:t>
            </w:r>
            <w:r w:rsidRPr="00A823A1">
              <w:rPr>
                <w:sz w:val="16"/>
                <w:szCs w:val="16"/>
              </w:rPr>
              <w:t>ja</w:t>
            </w:r>
          </w:p>
          <w:p w:rsidR="00D844F0" w:rsidRPr="00A823A1" w:rsidRDefault="00D844F0" w:rsidP="009C4118">
            <w:pPr>
              <w:rPr>
                <w:sz w:val="4"/>
                <w:szCs w:val="4"/>
              </w:rPr>
            </w:pPr>
          </w:p>
          <w:p w:rsidR="00D844F0" w:rsidRPr="00A823A1" w:rsidRDefault="00D844F0" w:rsidP="009E2086">
            <w:pPr>
              <w:rPr>
                <w:sz w:val="16"/>
                <w:szCs w:val="16"/>
              </w:rPr>
            </w:pPr>
            <w:r w:rsidRPr="00A823A1">
              <w:rPr>
                <w:sz w:val="16"/>
                <w:szCs w:val="16"/>
              </w:rPr>
              <w:t xml:space="preserve">Hinweis: Anträge auf Gewährung von Sachschadenersatz </w:t>
            </w:r>
            <w:r w:rsidR="00B94915">
              <w:rPr>
                <w:sz w:val="16"/>
                <w:szCs w:val="16"/>
              </w:rPr>
              <w:t>sind gemäß § 32 S. 2 </w:t>
            </w:r>
            <w:r w:rsidRPr="00A823A1">
              <w:rPr>
                <w:sz w:val="16"/>
                <w:szCs w:val="16"/>
              </w:rPr>
              <w:t xml:space="preserve">BeamtVG </w:t>
            </w:r>
            <w:r w:rsidRPr="009E2086">
              <w:rPr>
                <w:sz w:val="16"/>
                <w:szCs w:val="16"/>
                <w:u w:val="single"/>
              </w:rPr>
              <w:t>innerhalb einer Ausschlussfrist von drei Mon</w:t>
            </w:r>
            <w:r w:rsidRPr="009E2086">
              <w:rPr>
                <w:sz w:val="16"/>
                <w:szCs w:val="16"/>
                <w:u w:val="single"/>
              </w:rPr>
              <w:t>a</w:t>
            </w:r>
            <w:r w:rsidRPr="009E2086">
              <w:rPr>
                <w:sz w:val="16"/>
                <w:szCs w:val="16"/>
                <w:u w:val="single"/>
              </w:rPr>
              <w:t>ten</w:t>
            </w:r>
            <w:r w:rsidRPr="00A823A1">
              <w:rPr>
                <w:sz w:val="16"/>
                <w:szCs w:val="16"/>
              </w:rPr>
              <w:t xml:space="preserve"> nach dem Schadensereignis zu stellen</w:t>
            </w:r>
            <w:r>
              <w:rPr>
                <w:sz w:val="16"/>
                <w:szCs w:val="16"/>
              </w:rPr>
              <w:t xml:space="preserve"> (Vordruck: </w:t>
            </w:r>
            <w:r w:rsidRPr="00FC5688">
              <w:rPr>
                <w:b/>
                <w:sz w:val="16"/>
                <w:szCs w:val="16"/>
              </w:rPr>
              <w:t>Antrag auf Sachschadenersatz nach § 32 S. 1 BeamtVG</w:t>
            </w:r>
            <w:r>
              <w:rPr>
                <w:sz w:val="16"/>
                <w:szCs w:val="16"/>
              </w:rPr>
              <w:t>)</w:t>
            </w:r>
            <w:r w:rsidRPr="00A823A1">
              <w:rPr>
                <w:sz w:val="16"/>
                <w:szCs w:val="16"/>
              </w:rPr>
              <w:t>.</w:t>
            </w:r>
          </w:p>
        </w:tc>
      </w:tr>
      <w:tr w:rsidR="00374BBF" w:rsidRPr="00A823A1" w:rsidTr="009C41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BBF" w:rsidRDefault="00374BBF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</w:p>
        </w:tc>
        <w:tc>
          <w:tcPr>
            <w:tcW w:w="10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BBF" w:rsidRDefault="00374BBF" w:rsidP="00374BBF">
            <w:pPr>
              <w:rPr>
                <w:sz w:val="16"/>
                <w:szCs w:val="16"/>
              </w:rPr>
            </w:pPr>
            <w:r w:rsidRPr="002E110F">
              <w:rPr>
                <w:sz w:val="16"/>
                <w:szCs w:val="16"/>
              </w:rPr>
              <w:t>Hat eine Ver</w:t>
            </w:r>
            <w:r>
              <w:rPr>
                <w:sz w:val="16"/>
                <w:szCs w:val="16"/>
              </w:rPr>
              <w:t>sicherung aus Anlass des Unfall</w:t>
            </w:r>
            <w:r w:rsidRPr="002E110F">
              <w:rPr>
                <w:sz w:val="16"/>
                <w:szCs w:val="16"/>
              </w:rPr>
              <w:t>s Versicherungsleistungen zu gewähren?</w:t>
            </w:r>
          </w:p>
          <w:p w:rsidR="00374BBF" w:rsidRPr="002E110F" w:rsidRDefault="00374BBF" w:rsidP="00374BBF">
            <w:pPr>
              <w:rPr>
                <w:sz w:val="4"/>
                <w:szCs w:val="4"/>
              </w:rPr>
            </w:pPr>
          </w:p>
          <w:p w:rsidR="00374BBF" w:rsidRDefault="00374BBF" w:rsidP="00374B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2E110F">
              <w:rPr>
                <w:sz w:val="16"/>
                <w:szCs w:val="16"/>
              </w:rPr>
              <w:t>nein</w:t>
            </w:r>
          </w:p>
          <w:p w:rsidR="00374BBF" w:rsidRDefault="00374BBF" w:rsidP="00374B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2E110F">
              <w:rPr>
                <w:sz w:val="16"/>
                <w:szCs w:val="16"/>
              </w:rPr>
              <w:t>ja, Name und Anschrift der Versicherung: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:rsidR="00374BBF" w:rsidRDefault="00374BBF" w:rsidP="00374BBF">
            <w:pPr>
              <w:rPr>
                <w:sz w:val="20"/>
                <w:szCs w:val="20"/>
              </w:rPr>
            </w:pPr>
          </w:p>
          <w:p w:rsidR="00374BBF" w:rsidRPr="00A823A1" w:rsidRDefault="00374BBF" w:rsidP="009C4118">
            <w:pPr>
              <w:rPr>
                <w:sz w:val="16"/>
                <w:szCs w:val="16"/>
              </w:rPr>
            </w:pPr>
          </w:p>
        </w:tc>
      </w:tr>
      <w:tr w:rsidR="00A0194D" w:rsidRPr="00737FC1" w:rsidTr="009C41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94D" w:rsidRDefault="00A0194D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374BBF">
              <w:rPr>
                <w:sz w:val="20"/>
                <w:szCs w:val="20"/>
              </w:rPr>
              <w:t>10</w:t>
            </w:r>
          </w:p>
        </w:tc>
        <w:tc>
          <w:tcPr>
            <w:tcW w:w="10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94D" w:rsidRDefault="00A0194D" w:rsidP="00A0194D">
            <w:pPr>
              <w:rPr>
                <w:sz w:val="16"/>
                <w:szCs w:val="16"/>
              </w:rPr>
            </w:pPr>
            <w:r w:rsidRPr="002E110F">
              <w:rPr>
                <w:sz w:val="16"/>
                <w:szCs w:val="16"/>
              </w:rPr>
              <w:t xml:space="preserve">Kann </w:t>
            </w:r>
            <w:r w:rsidR="00934D9F">
              <w:rPr>
                <w:sz w:val="16"/>
                <w:szCs w:val="16"/>
              </w:rPr>
              <w:t xml:space="preserve">u.U. </w:t>
            </w:r>
            <w:r w:rsidRPr="002E110F">
              <w:rPr>
                <w:sz w:val="16"/>
                <w:szCs w:val="16"/>
              </w:rPr>
              <w:t>ein Dritter für den Unf</w:t>
            </w:r>
            <w:r>
              <w:rPr>
                <w:sz w:val="16"/>
                <w:szCs w:val="16"/>
              </w:rPr>
              <w:t>all haftbar gemacht werden (</w:t>
            </w:r>
            <w:r w:rsidRPr="002E110F">
              <w:rPr>
                <w:sz w:val="16"/>
                <w:szCs w:val="16"/>
              </w:rPr>
              <w:t>§ 76 Bundesbeamtengesetz – BBG)</w:t>
            </w:r>
            <w:r>
              <w:rPr>
                <w:sz w:val="16"/>
                <w:szCs w:val="16"/>
              </w:rPr>
              <w:t>?</w:t>
            </w:r>
          </w:p>
          <w:p w:rsidR="00A0194D" w:rsidRPr="002E110F" w:rsidRDefault="00A0194D" w:rsidP="00A0194D">
            <w:pPr>
              <w:rPr>
                <w:sz w:val="4"/>
                <w:szCs w:val="4"/>
              </w:rPr>
            </w:pPr>
          </w:p>
          <w:p w:rsidR="00A0194D" w:rsidRDefault="00A0194D" w:rsidP="00A01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2E110F">
              <w:rPr>
                <w:sz w:val="16"/>
                <w:szCs w:val="16"/>
              </w:rPr>
              <w:t>nein</w:t>
            </w:r>
          </w:p>
          <w:p w:rsidR="00A0194D" w:rsidRPr="00A0194D" w:rsidRDefault="00A0194D" w:rsidP="00DD6F28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16"/>
                <w:szCs w:val="16"/>
              </w:rPr>
              <w:t>ja,</w:t>
            </w:r>
            <w:r w:rsidRPr="002E110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dann </w:t>
            </w:r>
            <w:r w:rsidRPr="00A823A1">
              <w:rPr>
                <w:sz w:val="16"/>
                <w:szCs w:val="16"/>
              </w:rPr>
              <w:t xml:space="preserve">bitte </w:t>
            </w:r>
            <w:r w:rsidR="00DD6F28">
              <w:rPr>
                <w:sz w:val="16"/>
                <w:szCs w:val="16"/>
              </w:rPr>
              <w:t xml:space="preserve">zusätzlich </w:t>
            </w:r>
            <w:r w:rsidRPr="00A823A1">
              <w:rPr>
                <w:sz w:val="16"/>
                <w:szCs w:val="16"/>
              </w:rPr>
              <w:t xml:space="preserve">den Vordruck </w:t>
            </w:r>
            <w:r>
              <w:rPr>
                <w:b/>
                <w:sz w:val="16"/>
                <w:szCs w:val="16"/>
              </w:rPr>
              <w:t>„Geltendmachung von Schaden</w:t>
            </w:r>
            <w:r w:rsidRPr="00A823A1">
              <w:rPr>
                <w:b/>
                <w:sz w:val="16"/>
                <w:szCs w:val="16"/>
              </w:rPr>
              <w:t>ersatzansprüchen des Bundes“</w:t>
            </w:r>
            <w:r w:rsidRPr="00A823A1">
              <w:rPr>
                <w:sz w:val="16"/>
                <w:szCs w:val="16"/>
              </w:rPr>
              <w:t xml:space="preserve"> ausfüllen und beifügen</w:t>
            </w:r>
            <w:r w:rsidRPr="002E110F">
              <w:rPr>
                <w:sz w:val="16"/>
                <w:szCs w:val="16"/>
              </w:rPr>
              <w:t xml:space="preserve"> </w:t>
            </w:r>
          </w:p>
        </w:tc>
      </w:tr>
    </w:tbl>
    <w:p w:rsidR="00D844F0" w:rsidRDefault="00D844F0" w:rsidP="008B66ED">
      <w:pPr>
        <w:jc w:val="both"/>
        <w:rPr>
          <w:b/>
        </w:rPr>
      </w:pPr>
    </w:p>
    <w:p w:rsidR="00D844F0" w:rsidRDefault="00D844F0" w:rsidP="008B66ED">
      <w:pPr>
        <w:jc w:val="both"/>
        <w:rPr>
          <w:b/>
        </w:rPr>
      </w:pPr>
    </w:p>
    <w:p w:rsidR="0049013F" w:rsidRDefault="0049013F" w:rsidP="008B66ED">
      <w:pPr>
        <w:jc w:val="both"/>
        <w:rPr>
          <w:b/>
        </w:rPr>
      </w:pPr>
      <w:r>
        <w:rPr>
          <w:b/>
        </w:rPr>
        <w:t xml:space="preserve">Bei </w:t>
      </w:r>
      <w:r w:rsidRPr="003B4968">
        <w:rPr>
          <w:b/>
          <w:u w:val="single"/>
        </w:rPr>
        <w:t>Wegeunfällen</w:t>
      </w:r>
      <w:r w:rsidR="00D844F0">
        <w:rPr>
          <w:b/>
        </w:rPr>
        <w:t xml:space="preserve"> bitt</w:t>
      </w:r>
      <w:r w:rsidR="00D93659">
        <w:rPr>
          <w:b/>
        </w:rPr>
        <w:t>e zusätzlich ausfüllen (2.11</w:t>
      </w:r>
      <w:r w:rsidR="00DD6F28">
        <w:rPr>
          <w:b/>
        </w:rPr>
        <w:t>-2.20</w:t>
      </w:r>
      <w:r>
        <w:rPr>
          <w:b/>
        </w:rPr>
        <w:t>):</w:t>
      </w:r>
    </w:p>
    <w:tbl>
      <w:tblPr>
        <w:tblW w:w="10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355"/>
        <w:gridCol w:w="5709"/>
      </w:tblGrid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201CBB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2.11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Default="0049013F" w:rsidP="009C4118">
            <w:pPr>
              <w:rPr>
                <w:sz w:val="16"/>
                <w:szCs w:val="16"/>
              </w:rPr>
            </w:pPr>
            <w:r w:rsidRPr="008E506D">
              <w:rPr>
                <w:sz w:val="16"/>
                <w:szCs w:val="16"/>
              </w:rPr>
              <w:t>Welchen Weg legen Sie gewöhnlich zwischen Wohnung und Dienststelle bzw. Dienststelle und Wohnung zurück?</w:t>
            </w:r>
            <w:r>
              <w:rPr>
                <w:sz w:val="16"/>
                <w:szCs w:val="16"/>
              </w:rPr>
              <w:t xml:space="preserve"> </w:t>
            </w:r>
            <w:r w:rsidRPr="008E506D">
              <w:rPr>
                <w:sz w:val="16"/>
                <w:szCs w:val="16"/>
              </w:rPr>
              <w:t>(genaue Straßen- und Ortsangaben, ggf. in Stadtplan oder in sonstigem Kartenmaterial einzeichnen)</w:t>
            </w:r>
          </w:p>
          <w:p w:rsidR="0049013F" w:rsidRPr="008E506D" w:rsidRDefault="0049013F" w:rsidP="009C4118">
            <w:pPr>
              <w:rPr>
                <w:sz w:val="4"/>
                <w:szCs w:val="4"/>
              </w:rPr>
            </w:pPr>
          </w:p>
          <w:p w:rsidR="009E2086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</w:tc>
      </w:tr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49013F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D844F0">
              <w:rPr>
                <w:sz w:val="20"/>
                <w:szCs w:val="20"/>
              </w:rPr>
              <w:t>1</w:t>
            </w:r>
            <w:r w:rsidR="00201CBB">
              <w:rPr>
                <w:sz w:val="20"/>
                <w:szCs w:val="20"/>
              </w:rPr>
              <w:t>2</w:t>
            </w:r>
          </w:p>
        </w:tc>
        <w:tc>
          <w:tcPr>
            <w:tcW w:w="4355" w:type="dxa"/>
            <w:shd w:val="clear" w:color="auto" w:fill="auto"/>
          </w:tcPr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8E506D">
              <w:rPr>
                <w:sz w:val="16"/>
                <w:szCs w:val="16"/>
              </w:rPr>
              <w:t>Wie lang ist dieser Weg?</w:t>
            </w:r>
            <w:r w:rsidRPr="00F4365D">
              <w:rPr>
                <w:sz w:val="20"/>
                <w:szCs w:val="20"/>
              </w:rPr>
              <w:t xml:space="preserve">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 w:rsidRPr="00F4365D">
              <w:rPr>
                <w:sz w:val="20"/>
                <w:szCs w:val="20"/>
              </w:rPr>
              <w:t xml:space="preserve"> km</w:t>
            </w:r>
          </w:p>
        </w:tc>
        <w:tc>
          <w:tcPr>
            <w:tcW w:w="5709" w:type="dxa"/>
            <w:shd w:val="clear" w:color="auto" w:fill="auto"/>
          </w:tcPr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 w:rsidRPr="00F4365D">
              <w:rPr>
                <w:sz w:val="20"/>
                <w:szCs w:val="20"/>
              </w:rPr>
              <w:t xml:space="preserve"> Minuten</w:t>
            </w:r>
          </w:p>
        </w:tc>
      </w:tr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49013F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201CBB">
              <w:rPr>
                <w:sz w:val="20"/>
                <w:szCs w:val="20"/>
              </w:rPr>
              <w:t>3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Welchen Weg haben Sie am Unfalltag</w:t>
            </w:r>
            <w:r w:rsidR="00C54D57">
              <w:rPr>
                <w:sz w:val="16"/>
                <w:szCs w:val="16"/>
              </w:rPr>
              <w:t xml:space="preserve"> </w:t>
            </w:r>
            <w:r w:rsidRPr="00186C0F">
              <w:rPr>
                <w:sz w:val="16"/>
                <w:szCs w:val="16"/>
              </w:rPr>
              <w:t>/</w:t>
            </w:r>
            <w:r w:rsidR="00C54D57">
              <w:rPr>
                <w:sz w:val="16"/>
                <w:szCs w:val="16"/>
              </w:rPr>
              <w:t xml:space="preserve"> </w:t>
            </w:r>
            <w:r w:rsidRPr="00186C0F">
              <w:rPr>
                <w:sz w:val="16"/>
                <w:szCs w:val="16"/>
              </w:rPr>
              <w:t>zum Unfallzeitpunkt genommen?</w:t>
            </w:r>
          </w:p>
          <w:p w:rsidR="0049013F" w:rsidRPr="00186C0F" w:rsidRDefault="0049013F" w:rsidP="009C4118">
            <w:pPr>
              <w:rPr>
                <w:sz w:val="4"/>
                <w:szCs w:val="4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186C0F">
              <w:rPr>
                <w:sz w:val="16"/>
                <w:szCs w:val="16"/>
              </w:rPr>
              <w:t>wie Zeile</w:t>
            </w:r>
            <w:r>
              <w:rPr>
                <w:sz w:val="16"/>
                <w:szCs w:val="16"/>
              </w:rPr>
              <w:t xml:space="preserve"> 2.</w:t>
            </w:r>
            <w:r w:rsidR="00201CBB">
              <w:rPr>
                <w:sz w:val="16"/>
                <w:szCs w:val="16"/>
              </w:rPr>
              <w:t>11</w:t>
            </w:r>
          </w:p>
          <w:p w:rsidR="0049013F" w:rsidRDefault="0049013F" w:rsidP="009C4118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186C0F">
              <w:rPr>
                <w:sz w:val="16"/>
                <w:szCs w:val="16"/>
              </w:rPr>
              <w:t>von Zeile</w:t>
            </w:r>
            <w:r>
              <w:rPr>
                <w:sz w:val="16"/>
                <w:szCs w:val="16"/>
              </w:rPr>
              <w:t xml:space="preserve"> 2.</w:t>
            </w:r>
            <w:r w:rsidR="00201CBB">
              <w:rPr>
                <w:sz w:val="16"/>
                <w:szCs w:val="16"/>
              </w:rPr>
              <w:t>11</w:t>
            </w:r>
            <w:r w:rsidRPr="00186C0F">
              <w:rPr>
                <w:sz w:val="16"/>
                <w:szCs w:val="16"/>
              </w:rPr>
              <w:t xml:space="preserve"> abweichender Weg (Beschreibung des zurückgelegten Weges)</w:t>
            </w:r>
          </w:p>
          <w:p w:rsidR="00206E0D" w:rsidRPr="00F4365D" w:rsidRDefault="00206E0D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  <w:p w:rsidR="00206E0D" w:rsidRDefault="00206E0D" w:rsidP="00206E0D">
            <w:pPr>
              <w:rPr>
                <w:sz w:val="16"/>
                <w:szCs w:val="16"/>
              </w:rPr>
            </w:pPr>
          </w:p>
          <w:p w:rsidR="00206E0D" w:rsidRDefault="00206E0D" w:rsidP="00206E0D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Warum sind Sie</w:t>
            </w:r>
            <w:r w:rsidR="000F5FE2">
              <w:rPr>
                <w:sz w:val="16"/>
                <w:szCs w:val="16"/>
              </w:rPr>
              <w:t xml:space="preserve"> ggf.</w:t>
            </w:r>
            <w:r w:rsidRPr="00186C0F">
              <w:rPr>
                <w:sz w:val="16"/>
                <w:szCs w:val="16"/>
              </w:rPr>
              <w:t xml:space="preserve"> vom üblichen Weg </w:t>
            </w:r>
            <w:r w:rsidR="00201CBB">
              <w:rPr>
                <w:sz w:val="16"/>
                <w:szCs w:val="16"/>
              </w:rPr>
              <w:t>(Zeile 2.11</w:t>
            </w:r>
            <w:r w:rsidRPr="00186C0F">
              <w:rPr>
                <w:sz w:val="16"/>
                <w:szCs w:val="16"/>
              </w:rPr>
              <w:t>) abgewichen?</w:t>
            </w:r>
          </w:p>
          <w:p w:rsidR="009473E6" w:rsidRPr="00F4365D" w:rsidRDefault="00206E0D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</w:tc>
      </w:tr>
      <w:tr w:rsidR="0049013F" w:rsidRPr="00E56F52" w:rsidTr="0049013F">
        <w:tc>
          <w:tcPr>
            <w:tcW w:w="675" w:type="dxa"/>
            <w:shd w:val="clear" w:color="auto" w:fill="auto"/>
          </w:tcPr>
          <w:p w:rsidR="0049013F" w:rsidRPr="00F4365D" w:rsidRDefault="00DD6F28" w:rsidP="00206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2.14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Pr="00186C0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Bitte fügen Sie einen Kartenauszug bei oder fertigen Sie eine einfache Skizze an und markieren Sie folgende Punkte:</w:t>
            </w:r>
          </w:p>
          <w:p w:rsidR="0049013F" w:rsidRPr="00186C0F" w:rsidRDefault="0049013F" w:rsidP="009C4118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Dienststelle (DS) und Wohnung (W)</w:t>
            </w:r>
          </w:p>
          <w:p w:rsidR="0049013F" w:rsidRPr="00186C0F" w:rsidRDefault="0049013F" w:rsidP="009C4118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die kürzeste Wegstrecke zwischen diesen Punkten</w:t>
            </w:r>
          </w:p>
          <w:p w:rsidR="0049013F" w:rsidRPr="00186C0F" w:rsidRDefault="0049013F" w:rsidP="009C4118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den tatsächlich genommenen Weg am Unfalltag</w:t>
            </w:r>
          </w:p>
          <w:p w:rsidR="0049013F" w:rsidRPr="00E56F52" w:rsidRDefault="0049013F" w:rsidP="009C4118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E56F52">
              <w:rPr>
                <w:sz w:val="16"/>
                <w:szCs w:val="16"/>
              </w:rPr>
              <w:t>Unfallort (U)</w:t>
            </w:r>
          </w:p>
        </w:tc>
      </w:tr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49013F" w:rsidP="00206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DD6F28">
              <w:rPr>
                <w:sz w:val="20"/>
                <w:szCs w:val="20"/>
              </w:rPr>
              <w:t>5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Wie haben Sie diesen Weg zurückgelegt</w:t>
            </w:r>
            <w:r w:rsidR="00D844F0">
              <w:rPr>
                <w:sz w:val="16"/>
                <w:szCs w:val="16"/>
              </w:rPr>
              <w:t>? (Fußgänger, Auto, Fahrrad usw</w:t>
            </w:r>
            <w:r w:rsidRPr="00186C0F">
              <w:rPr>
                <w:sz w:val="16"/>
                <w:szCs w:val="16"/>
              </w:rPr>
              <w:t>.)</w:t>
            </w:r>
          </w:p>
          <w:p w:rsidR="0049013F" w:rsidRPr="00186C0F" w:rsidRDefault="0049013F" w:rsidP="009C4118">
            <w:pPr>
              <w:rPr>
                <w:sz w:val="4"/>
                <w:szCs w:val="4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</w:tc>
      </w:tr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49013F" w:rsidP="00206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DD6F28">
              <w:rPr>
                <w:sz w:val="20"/>
                <w:szCs w:val="20"/>
              </w:rPr>
              <w:t>6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Haben Sie auf Ihrem Weg Geschäfte, Gaststätten, Ärzte usw. aufgesucht oder aufsuchen wollen oder Verwandte und Bekannte usw. besucht oder besuchen wollen?</w:t>
            </w:r>
          </w:p>
          <w:p w:rsidR="0049013F" w:rsidRPr="00186C0F" w:rsidRDefault="0049013F" w:rsidP="009C4118">
            <w:pPr>
              <w:rPr>
                <w:sz w:val="4"/>
                <w:szCs w:val="4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186C0F">
              <w:rPr>
                <w:sz w:val="16"/>
                <w:szCs w:val="16"/>
              </w:rPr>
              <w:t>nein</w:t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186C0F">
              <w:rPr>
                <w:sz w:val="16"/>
                <w:szCs w:val="16"/>
              </w:rPr>
              <w:t xml:space="preserve"> ja</w:t>
            </w:r>
          </w:p>
          <w:p w:rsidR="0049013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Falls ja, welche? (Name und Anschrift)</w:t>
            </w:r>
          </w:p>
          <w:p w:rsidR="0049013F" w:rsidRPr="00186C0F" w:rsidRDefault="0049013F" w:rsidP="009C4118">
            <w:pPr>
              <w:rPr>
                <w:sz w:val="4"/>
                <w:szCs w:val="4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</w:tc>
      </w:tr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49013F" w:rsidP="00206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DD6F28">
              <w:rPr>
                <w:sz w:val="20"/>
                <w:szCs w:val="20"/>
              </w:rPr>
              <w:t>7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Wie lange haben Sie sich dort aufgehalten oder aufhalten wollen?</w:t>
            </w:r>
          </w:p>
          <w:p w:rsidR="0049013F" w:rsidRPr="00186C0F" w:rsidRDefault="0049013F" w:rsidP="009C4118">
            <w:pPr>
              <w:rPr>
                <w:sz w:val="4"/>
                <w:szCs w:val="4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</w:tc>
      </w:tr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49013F" w:rsidP="00206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DD6F28">
              <w:rPr>
                <w:sz w:val="20"/>
                <w:szCs w:val="20"/>
              </w:rPr>
              <w:t>8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>Ereignete sich der Unfall vor, während oder nach dem Zwischenaufenthalt?</w:t>
            </w:r>
          </w:p>
          <w:p w:rsidR="0049013F" w:rsidRPr="00186C0F" w:rsidRDefault="0049013F" w:rsidP="009C4118">
            <w:pPr>
              <w:rPr>
                <w:sz w:val="4"/>
                <w:szCs w:val="4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</w:tc>
      </w:tr>
      <w:tr w:rsidR="0049013F" w:rsidRPr="00F4365D" w:rsidTr="0049013F">
        <w:tc>
          <w:tcPr>
            <w:tcW w:w="675" w:type="dxa"/>
            <w:shd w:val="clear" w:color="auto" w:fill="auto"/>
          </w:tcPr>
          <w:p w:rsidR="0049013F" w:rsidRPr="00F4365D" w:rsidRDefault="0049013F" w:rsidP="00206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DD6F28">
              <w:rPr>
                <w:sz w:val="20"/>
                <w:szCs w:val="20"/>
              </w:rPr>
              <w:t>9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Pr="00186C0F" w:rsidRDefault="0049013F" w:rsidP="009C4118">
            <w:pPr>
              <w:rPr>
                <w:sz w:val="16"/>
                <w:szCs w:val="16"/>
              </w:rPr>
            </w:pPr>
            <w:r w:rsidRPr="00186C0F">
              <w:rPr>
                <w:sz w:val="16"/>
                <w:szCs w:val="16"/>
              </w:rPr>
              <w:t xml:space="preserve">Sind polizeiliche Feststellungen getroffen worden? </w:t>
            </w:r>
            <w:r>
              <w:rPr>
                <w:sz w:val="16"/>
                <w:szCs w:val="16"/>
              </w:rPr>
              <w:t xml:space="preserve">             </w:t>
            </w:r>
            <w:r w:rsidRPr="00186C0F"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6C0F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186C0F">
              <w:rPr>
                <w:sz w:val="20"/>
                <w:szCs w:val="20"/>
              </w:rPr>
              <w:fldChar w:fldCharType="end"/>
            </w:r>
            <w:r w:rsidRPr="00186C0F">
              <w:rPr>
                <w:sz w:val="16"/>
                <w:szCs w:val="16"/>
              </w:rPr>
              <w:t xml:space="preserve">nein </w:t>
            </w:r>
            <w:r>
              <w:rPr>
                <w:sz w:val="16"/>
                <w:szCs w:val="16"/>
              </w:rPr>
              <w:t xml:space="preserve">             </w:t>
            </w:r>
            <w:r w:rsidRPr="00186C0F">
              <w:rPr>
                <w:sz w:val="16"/>
                <w:szCs w:val="16"/>
              </w:rPr>
              <w:t xml:space="preserve"> </w:t>
            </w:r>
            <w:r w:rsidRPr="00186C0F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6"/>
            <w:r w:rsidRPr="00186C0F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186C0F">
              <w:rPr>
                <w:sz w:val="20"/>
                <w:szCs w:val="20"/>
              </w:rPr>
              <w:fldChar w:fldCharType="end"/>
            </w:r>
            <w:bookmarkEnd w:id="13"/>
            <w:r w:rsidRPr="00186C0F">
              <w:rPr>
                <w:sz w:val="20"/>
                <w:szCs w:val="20"/>
              </w:rPr>
              <w:t xml:space="preserve"> </w:t>
            </w:r>
            <w:r w:rsidRPr="00186C0F">
              <w:rPr>
                <w:sz w:val="16"/>
                <w:szCs w:val="16"/>
              </w:rPr>
              <w:t>ja</w:t>
            </w:r>
            <w:r>
              <w:rPr>
                <w:sz w:val="16"/>
                <w:szCs w:val="16"/>
              </w:rPr>
              <w:t xml:space="preserve">, </w:t>
            </w:r>
            <w:r w:rsidRPr="00186C0F">
              <w:rPr>
                <w:sz w:val="16"/>
                <w:szCs w:val="16"/>
              </w:rPr>
              <w:t>Name und Anschrift der Polizeidienst</w:t>
            </w:r>
            <w:r>
              <w:rPr>
                <w:sz w:val="16"/>
                <w:szCs w:val="16"/>
              </w:rPr>
              <w:t>st</w:t>
            </w:r>
            <w:r w:rsidRPr="00186C0F">
              <w:rPr>
                <w:sz w:val="16"/>
                <w:szCs w:val="16"/>
              </w:rPr>
              <w:t>elle:</w:t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175067">
              <w:rPr>
                <w:sz w:val="16"/>
                <w:szCs w:val="16"/>
              </w:rPr>
              <w:t>Aktenzeichen</w:t>
            </w:r>
            <w:r>
              <w:rPr>
                <w:sz w:val="16"/>
                <w:szCs w:val="16"/>
              </w:rPr>
              <w:t>/Vorgangsnummer</w:t>
            </w:r>
            <w:r w:rsidRPr="00175067">
              <w:rPr>
                <w:sz w:val="16"/>
                <w:szCs w:val="16"/>
              </w:rPr>
              <w:t xml:space="preserve">: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</w:tc>
      </w:tr>
      <w:tr w:rsidR="0049013F" w:rsidRPr="00186C0F" w:rsidTr="0049013F">
        <w:tc>
          <w:tcPr>
            <w:tcW w:w="675" w:type="dxa"/>
            <w:shd w:val="clear" w:color="auto" w:fill="auto"/>
          </w:tcPr>
          <w:p w:rsidR="0049013F" w:rsidRPr="00F4365D" w:rsidRDefault="0049013F" w:rsidP="00206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DD6F28">
              <w:rPr>
                <w:sz w:val="20"/>
                <w:szCs w:val="20"/>
              </w:rPr>
              <w:t>20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49013F" w:rsidRPr="00186C0F" w:rsidRDefault="0049013F" w:rsidP="009C411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Wird zu dem Unfall ein Vorgang bei der Staatsanwaltschaft geführt?       </w:t>
            </w:r>
            <w:r w:rsidRPr="00186C0F"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6C0F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186C0F">
              <w:rPr>
                <w:sz w:val="20"/>
                <w:szCs w:val="20"/>
              </w:rPr>
              <w:fldChar w:fldCharType="end"/>
            </w:r>
            <w:r w:rsidRPr="00186C0F">
              <w:rPr>
                <w:sz w:val="16"/>
                <w:szCs w:val="16"/>
              </w:rPr>
              <w:t xml:space="preserve">nein </w:t>
            </w:r>
            <w:r>
              <w:rPr>
                <w:sz w:val="16"/>
                <w:szCs w:val="16"/>
              </w:rPr>
              <w:t xml:space="preserve">         </w:t>
            </w:r>
            <w:r w:rsidRPr="00186C0F">
              <w:rPr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6C0F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186C0F">
              <w:rPr>
                <w:sz w:val="20"/>
                <w:szCs w:val="20"/>
              </w:rPr>
              <w:fldChar w:fldCharType="end"/>
            </w:r>
            <w:r w:rsidRPr="00186C0F">
              <w:rPr>
                <w:sz w:val="20"/>
                <w:szCs w:val="20"/>
              </w:rPr>
              <w:t xml:space="preserve"> </w:t>
            </w:r>
            <w:r w:rsidRPr="00186C0F">
              <w:rPr>
                <w:sz w:val="16"/>
                <w:szCs w:val="16"/>
              </w:rPr>
              <w:t>ja</w:t>
            </w:r>
            <w:r>
              <w:rPr>
                <w:sz w:val="16"/>
                <w:szCs w:val="16"/>
              </w:rPr>
              <w:t xml:space="preserve">, </w:t>
            </w:r>
            <w:r w:rsidRPr="00186C0F">
              <w:rPr>
                <w:sz w:val="16"/>
                <w:szCs w:val="16"/>
              </w:rPr>
              <w:t xml:space="preserve">Name und Anschrift der </w:t>
            </w:r>
            <w:r>
              <w:rPr>
                <w:sz w:val="16"/>
                <w:szCs w:val="16"/>
              </w:rPr>
              <w:t>Staatsanwaltschaft:</w:t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49013F" w:rsidRPr="00F4365D" w:rsidRDefault="0049013F" w:rsidP="009C4118">
            <w:pPr>
              <w:rPr>
                <w:sz w:val="20"/>
                <w:szCs w:val="20"/>
              </w:rPr>
            </w:pPr>
          </w:p>
          <w:p w:rsidR="0049013F" w:rsidRPr="00186C0F" w:rsidRDefault="0049013F" w:rsidP="009C4118">
            <w:pPr>
              <w:rPr>
                <w:sz w:val="16"/>
                <w:szCs w:val="16"/>
              </w:rPr>
            </w:pPr>
            <w:r w:rsidRPr="00175067">
              <w:rPr>
                <w:sz w:val="16"/>
                <w:szCs w:val="16"/>
              </w:rPr>
              <w:t xml:space="preserve">Aktenzeichen: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</w:tc>
      </w:tr>
    </w:tbl>
    <w:p w:rsidR="0049013F" w:rsidRDefault="0049013F" w:rsidP="008B66ED">
      <w:pPr>
        <w:jc w:val="both"/>
        <w:rPr>
          <w:b/>
        </w:rPr>
      </w:pPr>
    </w:p>
    <w:p w:rsidR="0049013F" w:rsidRDefault="0049013F" w:rsidP="008B66ED">
      <w:pPr>
        <w:jc w:val="both"/>
        <w:rPr>
          <w:b/>
        </w:rPr>
      </w:pPr>
    </w:p>
    <w:p w:rsidR="00EA1361" w:rsidRPr="00EA1361" w:rsidRDefault="004C15C1" w:rsidP="008B66ED">
      <w:pPr>
        <w:jc w:val="both"/>
        <w:rPr>
          <w:b/>
        </w:rPr>
      </w:pPr>
      <w:r>
        <w:rPr>
          <w:b/>
        </w:rPr>
        <w:t>3</w:t>
      </w:r>
      <w:r w:rsidR="00940C04">
        <w:rPr>
          <w:b/>
        </w:rPr>
        <w:t>.</w:t>
      </w:r>
      <w:r>
        <w:rPr>
          <w:b/>
        </w:rPr>
        <w:t xml:space="preserve"> </w:t>
      </w:r>
      <w:r w:rsidR="00EA1361" w:rsidRPr="00EA1361">
        <w:rPr>
          <w:b/>
        </w:rPr>
        <w:t>Angaben zu Verletzungen und Behandlungen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2946"/>
        <w:gridCol w:w="1464"/>
        <w:gridCol w:w="1469"/>
        <w:gridCol w:w="4209"/>
      </w:tblGrid>
      <w:tr w:rsidR="00EA1361" w:rsidRPr="00F4365D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3.1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16"/>
                <w:szCs w:val="16"/>
              </w:rPr>
              <w:t>Verletzte Körperteile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EA1361" w:rsidRPr="00F4365D" w:rsidRDefault="00EA1361" w:rsidP="006A526F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737FC1" w:rsidRPr="00F4365D" w:rsidRDefault="00737FC1" w:rsidP="006A526F">
            <w:pPr>
              <w:rPr>
                <w:sz w:val="20"/>
                <w:szCs w:val="20"/>
              </w:rPr>
            </w:pPr>
          </w:p>
        </w:tc>
      </w:tr>
      <w:tr w:rsidR="00EA1361">
        <w:tc>
          <w:tcPr>
            <w:tcW w:w="439" w:type="dxa"/>
            <w:shd w:val="clear" w:color="auto" w:fill="auto"/>
          </w:tcPr>
          <w:p w:rsidR="00EA1361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737FC1" w:rsidP="006A52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der Verletzungen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0B6C3A" w:rsidRDefault="000B6C3A" w:rsidP="006A526F">
            <w:pPr>
              <w:rPr>
                <w:sz w:val="20"/>
                <w:szCs w:val="20"/>
              </w:rPr>
            </w:pPr>
          </w:p>
        </w:tc>
      </w:tr>
      <w:tr w:rsidR="00EA1361" w:rsidRPr="003632C2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737FC1" w:rsidP="006A52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Haben Sie nach dem</w:t>
            </w:r>
            <w:r w:rsidR="00EA1361" w:rsidRPr="00737FC1">
              <w:rPr>
                <w:sz w:val="16"/>
                <w:szCs w:val="16"/>
              </w:rPr>
              <w:t xml:space="preserve"> Unfall </w:t>
            </w:r>
            <w:r>
              <w:rPr>
                <w:sz w:val="16"/>
                <w:szCs w:val="16"/>
              </w:rPr>
              <w:t>eine</w:t>
            </w:r>
            <w:r w:rsidR="00EA1361" w:rsidRPr="00737FC1">
              <w:rPr>
                <w:sz w:val="16"/>
                <w:szCs w:val="16"/>
              </w:rPr>
              <w:t xml:space="preserve"> Ärztin</w:t>
            </w:r>
            <w:r w:rsidR="00D22E9A">
              <w:rPr>
                <w:sz w:val="16"/>
                <w:szCs w:val="16"/>
              </w:rPr>
              <w:t xml:space="preserve"> </w:t>
            </w:r>
            <w:r w:rsidR="00EA1361" w:rsidRPr="00737FC1">
              <w:rPr>
                <w:sz w:val="16"/>
                <w:szCs w:val="16"/>
              </w:rPr>
              <w:t>/</w:t>
            </w:r>
            <w:r w:rsidR="00D22E9A">
              <w:rPr>
                <w:sz w:val="16"/>
                <w:szCs w:val="16"/>
              </w:rPr>
              <w:t xml:space="preserve"> </w:t>
            </w:r>
            <w:r w:rsidR="00EA1361" w:rsidRPr="00737FC1">
              <w:rPr>
                <w:sz w:val="16"/>
                <w:szCs w:val="16"/>
              </w:rPr>
              <w:t>ein</w:t>
            </w:r>
            <w:r>
              <w:rPr>
                <w:sz w:val="16"/>
                <w:szCs w:val="16"/>
              </w:rPr>
              <w:t>en</w:t>
            </w:r>
            <w:r w:rsidR="00EA1361" w:rsidRPr="00737FC1">
              <w:rPr>
                <w:sz w:val="16"/>
                <w:szCs w:val="16"/>
              </w:rPr>
              <w:t xml:space="preserve"> Arzt aufgesucht?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EA1361" w:rsidRPr="003632C2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7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"/>
            <w:r>
              <w:rPr>
                <w:sz w:val="20"/>
                <w:szCs w:val="20"/>
              </w:rPr>
              <w:t xml:space="preserve"> </w:t>
            </w:r>
            <w:r w:rsidRPr="00737FC1">
              <w:rPr>
                <w:sz w:val="16"/>
                <w:szCs w:val="16"/>
              </w:rPr>
              <w:t xml:space="preserve">nein    </w:t>
            </w:r>
            <w:r>
              <w:rPr>
                <w:sz w:val="20"/>
                <w:szCs w:val="20"/>
              </w:rPr>
              <w:t xml:space="preserve">                                    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9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5"/>
            <w:r>
              <w:rPr>
                <w:sz w:val="20"/>
                <w:szCs w:val="20"/>
              </w:rPr>
              <w:t xml:space="preserve"> </w:t>
            </w:r>
            <w:r w:rsidRPr="00737FC1">
              <w:rPr>
                <w:sz w:val="16"/>
                <w:szCs w:val="16"/>
              </w:rPr>
              <w:t>sofort</w:t>
            </w:r>
            <w:r>
              <w:rPr>
                <w:sz w:val="20"/>
                <w:szCs w:val="20"/>
              </w:rPr>
              <w:t xml:space="preserve">                                        </w:t>
            </w:r>
            <w:r>
              <w:rPr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Pr="00737FC1">
              <w:rPr>
                <w:sz w:val="16"/>
                <w:szCs w:val="16"/>
              </w:rPr>
              <w:t xml:space="preserve">später, am </w:t>
            </w:r>
            <w:r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6" w:name="Text8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6"/>
            <w:r w:rsidR="008979CF" w:rsidRPr="008979CF">
              <w:rPr>
                <w:sz w:val="16"/>
                <w:szCs w:val="16"/>
              </w:rPr>
              <w:t xml:space="preserve">           um</w:t>
            </w:r>
            <w:r w:rsidR="008979CF">
              <w:rPr>
                <w:sz w:val="16"/>
                <w:szCs w:val="16"/>
              </w:rPr>
              <w:t xml:space="preserve"> </w:t>
            </w:r>
            <w:r w:rsidR="008979CF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8979CF">
              <w:rPr>
                <w:sz w:val="20"/>
                <w:szCs w:val="20"/>
              </w:rPr>
              <w:instrText xml:space="preserve"> FORMTEXT </w:instrText>
            </w:r>
            <w:r w:rsidR="008979CF">
              <w:rPr>
                <w:sz w:val="20"/>
                <w:szCs w:val="20"/>
              </w:rPr>
            </w:r>
            <w:r w:rsidR="008979CF">
              <w:rPr>
                <w:sz w:val="20"/>
                <w:szCs w:val="20"/>
              </w:rPr>
              <w:fldChar w:fldCharType="separate"/>
            </w:r>
            <w:r w:rsidR="008979CF">
              <w:rPr>
                <w:noProof/>
                <w:sz w:val="20"/>
                <w:szCs w:val="20"/>
              </w:rPr>
              <w:t> </w:t>
            </w:r>
            <w:r w:rsidR="008979CF">
              <w:rPr>
                <w:noProof/>
                <w:sz w:val="20"/>
                <w:szCs w:val="20"/>
              </w:rPr>
              <w:t> </w:t>
            </w:r>
            <w:r w:rsidR="008979CF">
              <w:rPr>
                <w:noProof/>
                <w:sz w:val="20"/>
                <w:szCs w:val="20"/>
              </w:rPr>
              <w:t> </w:t>
            </w:r>
            <w:r w:rsidR="008979CF">
              <w:rPr>
                <w:noProof/>
                <w:sz w:val="20"/>
                <w:szCs w:val="20"/>
              </w:rPr>
              <w:t> </w:t>
            </w:r>
            <w:r w:rsidR="008979CF">
              <w:rPr>
                <w:noProof/>
                <w:sz w:val="20"/>
                <w:szCs w:val="20"/>
              </w:rPr>
              <w:t> </w:t>
            </w:r>
            <w:r w:rsidR="008979CF">
              <w:rPr>
                <w:sz w:val="20"/>
                <w:szCs w:val="20"/>
              </w:rPr>
              <w:fldChar w:fldCharType="end"/>
            </w:r>
            <w:r w:rsidR="008979CF" w:rsidRPr="008979CF">
              <w:rPr>
                <w:sz w:val="16"/>
                <w:szCs w:val="16"/>
              </w:rPr>
              <w:t xml:space="preserve"> Uhr</w:t>
            </w:r>
          </w:p>
        </w:tc>
      </w:tr>
      <w:tr w:rsidR="00EA1361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16"/>
                <w:szCs w:val="16"/>
              </w:rPr>
              <w:t>Welche Ärztin</w:t>
            </w:r>
            <w:r w:rsidR="00D22E9A">
              <w:rPr>
                <w:sz w:val="16"/>
                <w:szCs w:val="16"/>
              </w:rPr>
              <w:t xml:space="preserve"> </w:t>
            </w:r>
            <w:r w:rsidRPr="00737FC1">
              <w:rPr>
                <w:sz w:val="16"/>
                <w:szCs w:val="16"/>
              </w:rPr>
              <w:t>/</w:t>
            </w:r>
            <w:r w:rsidR="00D22E9A">
              <w:rPr>
                <w:sz w:val="16"/>
                <w:szCs w:val="16"/>
              </w:rPr>
              <w:t xml:space="preserve"> </w:t>
            </w:r>
            <w:r w:rsidRPr="00737FC1">
              <w:rPr>
                <w:sz w:val="16"/>
                <w:szCs w:val="16"/>
              </w:rPr>
              <w:t xml:space="preserve">welcher Arzt behandelte Sie </w:t>
            </w:r>
            <w:r w:rsidRPr="00737FC1">
              <w:rPr>
                <w:sz w:val="16"/>
                <w:szCs w:val="16"/>
                <w:u w:val="single"/>
              </w:rPr>
              <w:t>zuerst</w:t>
            </w:r>
            <w:r w:rsidR="00737FC1">
              <w:rPr>
                <w:sz w:val="16"/>
                <w:szCs w:val="16"/>
              </w:rPr>
              <w:t xml:space="preserve"> wegen dieser Verletzung? </w:t>
            </w:r>
            <w:r w:rsidR="000D4A4C">
              <w:rPr>
                <w:sz w:val="16"/>
                <w:szCs w:val="16"/>
              </w:rPr>
              <w:t>(</w:t>
            </w:r>
            <w:r w:rsidR="00737FC1">
              <w:rPr>
                <w:sz w:val="16"/>
                <w:szCs w:val="16"/>
              </w:rPr>
              <w:t>Name und Anschrift</w:t>
            </w:r>
            <w:r w:rsidR="000D4A4C">
              <w:rPr>
                <w:sz w:val="16"/>
                <w:szCs w:val="16"/>
              </w:rPr>
              <w:t>)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tabs>
                <w:tab w:val="left" w:pos="2295"/>
              </w:tabs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EA1361" w:rsidRDefault="00EA1361" w:rsidP="006A526F">
            <w:pPr>
              <w:rPr>
                <w:sz w:val="20"/>
                <w:szCs w:val="20"/>
              </w:rPr>
            </w:pPr>
          </w:p>
        </w:tc>
      </w:tr>
      <w:tr w:rsidR="00EA1361" w:rsidRPr="00F4365D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16"/>
                <w:szCs w:val="16"/>
              </w:rPr>
              <w:t>Welche Ärztin</w:t>
            </w:r>
            <w:r w:rsidR="00D22E9A">
              <w:rPr>
                <w:sz w:val="16"/>
                <w:szCs w:val="16"/>
              </w:rPr>
              <w:t xml:space="preserve"> </w:t>
            </w:r>
            <w:r w:rsidRPr="00737FC1">
              <w:rPr>
                <w:sz w:val="16"/>
                <w:szCs w:val="16"/>
              </w:rPr>
              <w:t>/</w:t>
            </w:r>
            <w:r w:rsidR="00D22E9A">
              <w:rPr>
                <w:sz w:val="16"/>
                <w:szCs w:val="16"/>
              </w:rPr>
              <w:t xml:space="preserve"> </w:t>
            </w:r>
            <w:r w:rsidRPr="00737FC1">
              <w:rPr>
                <w:sz w:val="16"/>
                <w:szCs w:val="16"/>
              </w:rPr>
              <w:t xml:space="preserve">welcher Arzt behandelt Sie </w:t>
            </w:r>
            <w:r w:rsidRPr="00737FC1">
              <w:rPr>
                <w:sz w:val="16"/>
                <w:szCs w:val="16"/>
                <w:u w:val="single"/>
              </w:rPr>
              <w:t>derzeit</w:t>
            </w:r>
            <w:r w:rsidRPr="00737FC1">
              <w:rPr>
                <w:sz w:val="16"/>
                <w:szCs w:val="16"/>
              </w:rPr>
              <w:t xml:space="preserve"> wegen</w:t>
            </w:r>
            <w:r w:rsidR="00737FC1">
              <w:rPr>
                <w:sz w:val="16"/>
                <w:szCs w:val="16"/>
              </w:rPr>
              <w:t xml:space="preserve"> dieser Verletzung? </w:t>
            </w:r>
            <w:r w:rsidR="000D4A4C">
              <w:rPr>
                <w:sz w:val="16"/>
                <w:szCs w:val="16"/>
              </w:rPr>
              <w:t>(</w:t>
            </w:r>
            <w:r w:rsidR="00737FC1" w:rsidRPr="00737FC1">
              <w:rPr>
                <w:sz w:val="16"/>
                <w:szCs w:val="16"/>
              </w:rPr>
              <w:t>Name und An</w:t>
            </w:r>
            <w:r w:rsidR="00737FC1">
              <w:rPr>
                <w:sz w:val="16"/>
                <w:szCs w:val="16"/>
              </w:rPr>
              <w:t>schrift</w:t>
            </w:r>
            <w:r w:rsidR="000D4A4C">
              <w:rPr>
                <w:sz w:val="16"/>
                <w:szCs w:val="16"/>
              </w:rPr>
              <w:t>)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tabs>
                <w:tab w:val="left" w:pos="2295"/>
              </w:tabs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EA1361" w:rsidRPr="00F4365D" w:rsidRDefault="00EA1361" w:rsidP="006A526F">
            <w:pPr>
              <w:rPr>
                <w:sz w:val="20"/>
                <w:szCs w:val="20"/>
              </w:rPr>
            </w:pPr>
          </w:p>
        </w:tc>
      </w:tr>
      <w:tr w:rsidR="00EA1361" w:rsidRPr="00F4365D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3.6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737FC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16"/>
                <w:szCs w:val="16"/>
              </w:rPr>
              <w:t>Eine stationäre Behandlung war</w:t>
            </w:r>
            <w:r w:rsidR="00C54D57">
              <w:rPr>
                <w:sz w:val="16"/>
                <w:szCs w:val="16"/>
              </w:rPr>
              <w:t xml:space="preserve"> </w:t>
            </w:r>
            <w:r w:rsidRPr="00737FC1">
              <w:rPr>
                <w:sz w:val="16"/>
                <w:szCs w:val="16"/>
              </w:rPr>
              <w:t>/</w:t>
            </w:r>
            <w:r w:rsidR="00C54D57">
              <w:rPr>
                <w:sz w:val="16"/>
                <w:szCs w:val="16"/>
              </w:rPr>
              <w:t xml:space="preserve"> </w:t>
            </w:r>
            <w:r w:rsidRPr="00737FC1">
              <w:rPr>
                <w:sz w:val="16"/>
                <w:szCs w:val="16"/>
              </w:rPr>
              <w:t>ist notwendig?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737FC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20"/>
                <w:szCs w:val="20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10"/>
            <w:r w:rsidRPr="00737FC1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737FC1">
              <w:rPr>
                <w:sz w:val="20"/>
                <w:szCs w:val="20"/>
              </w:rPr>
              <w:fldChar w:fldCharType="end"/>
            </w:r>
            <w:bookmarkEnd w:id="17"/>
            <w:r w:rsidRPr="00737FC1">
              <w:rPr>
                <w:sz w:val="16"/>
                <w:szCs w:val="16"/>
              </w:rPr>
              <w:t xml:space="preserve"> nein</w:t>
            </w:r>
          </w:p>
          <w:p w:rsidR="00EA1361" w:rsidRPr="00737FC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20"/>
                <w:szCs w:val="20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1"/>
            <w:r w:rsidRPr="00737FC1"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 w:rsidRPr="00737FC1">
              <w:rPr>
                <w:sz w:val="20"/>
                <w:szCs w:val="20"/>
              </w:rPr>
              <w:fldChar w:fldCharType="end"/>
            </w:r>
            <w:bookmarkEnd w:id="18"/>
            <w:r w:rsidR="00737FC1">
              <w:rPr>
                <w:sz w:val="20"/>
                <w:szCs w:val="20"/>
              </w:rPr>
              <w:t xml:space="preserve"> </w:t>
            </w:r>
            <w:r w:rsidRPr="00737FC1">
              <w:rPr>
                <w:sz w:val="16"/>
                <w:szCs w:val="16"/>
              </w:rPr>
              <w:t>ja</w:t>
            </w:r>
            <w:r w:rsidR="00737FC1">
              <w:rPr>
                <w:sz w:val="16"/>
                <w:szCs w:val="16"/>
              </w:rPr>
              <w:t xml:space="preserve">, </w:t>
            </w:r>
            <w:r w:rsidRPr="00737FC1">
              <w:rPr>
                <w:sz w:val="16"/>
                <w:szCs w:val="16"/>
              </w:rPr>
              <w:t>Name und Anschrift des Krankenhauses:</w:t>
            </w:r>
          </w:p>
          <w:p w:rsidR="00EA1361" w:rsidRDefault="00EA1361" w:rsidP="006A526F">
            <w:pPr>
              <w:tabs>
                <w:tab w:val="left" w:pos="2295"/>
              </w:tabs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9E2086" w:rsidRPr="00F4365D" w:rsidRDefault="009E2086" w:rsidP="006A526F">
            <w:pPr>
              <w:rPr>
                <w:sz w:val="20"/>
                <w:szCs w:val="20"/>
              </w:rPr>
            </w:pPr>
          </w:p>
        </w:tc>
      </w:tr>
      <w:tr w:rsidR="00EA1361" w:rsidRPr="00F4365D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16"/>
                <w:szCs w:val="16"/>
              </w:rPr>
              <w:t>Hatten Sie bereits vor dem Unfallereignis Beschwerden an dem verletzten Körperteil?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12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9"/>
            <w:r>
              <w:rPr>
                <w:sz w:val="20"/>
                <w:szCs w:val="20"/>
              </w:rPr>
              <w:t xml:space="preserve"> </w:t>
            </w:r>
            <w:r w:rsidRPr="00737FC1">
              <w:rPr>
                <w:sz w:val="16"/>
                <w:szCs w:val="16"/>
              </w:rPr>
              <w:t>nein</w:t>
            </w:r>
          </w:p>
          <w:p w:rsidR="00F729E6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13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0"/>
            <w:r>
              <w:rPr>
                <w:sz w:val="20"/>
                <w:szCs w:val="20"/>
              </w:rPr>
              <w:t xml:space="preserve"> </w:t>
            </w:r>
            <w:r w:rsidRPr="00737FC1">
              <w:rPr>
                <w:sz w:val="16"/>
                <w:szCs w:val="16"/>
              </w:rPr>
              <w:t xml:space="preserve">ja </w:t>
            </w:r>
          </w:p>
          <w:p w:rsidR="00EA1361" w:rsidRPr="00F729E6" w:rsidRDefault="00EA1361" w:rsidP="006A526F">
            <w:pPr>
              <w:rPr>
                <w:sz w:val="20"/>
                <w:szCs w:val="20"/>
              </w:rPr>
            </w:pPr>
            <w:r w:rsidRPr="00737FC1">
              <w:rPr>
                <w:sz w:val="16"/>
                <w:szCs w:val="16"/>
              </w:rPr>
              <w:t>Wenn ja, inwiefern?</w:t>
            </w:r>
          </w:p>
          <w:p w:rsidR="00737FC1" w:rsidRPr="00737FC1" w:rsidRDefault="00737FC1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21" w:name="Text8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1"/>
          </w:p>
          <w:p w:rsidR="000B6C3A" w:rsidRPr="00F4365D" w:rsidRDefault="000B6C3A" w:rsidP="006A526F">
            <w:pPr>
              <w:rPr>
                <w:sz w:val="20"/>
                <w:szCs w:val="20"/>
              </w:rPr>
            </w:pPr>
          </w:p>
        </w:tc>
      </w:tr>
      <w:tr w:rsidR="00EA1361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EA1361" w:rsidP="006A526F">
            <w:pPr>
              <w:rPr>
                <w:sz w:val="16"/>
                <w:szCs w:val="16"/>
              </w:rPr>
            </w:pPr>
            <w:r w:rsidRPr="00737FC1">
              <w:rPr>
                <w:sz w:val="16"/>
                <w:szCs w:val="16"/>
              </w:rPr>
              <w:t>Wurden Sie schon einmal in der Vergangenheit an dem verletzten Körperteil behandelt?</w:t>
            </w:r>
          </w:p>
          <w:p w:rsidR="00F729E6" w:rsidRPr="00F729E6" w:rsidRDefault="00F729E6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14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2"/>
            <w:r>
              <w:rPr>
                <w:sz w:val="20"/>
                <w:szCs w:val="20"/>
              </w:rPr>
              <w:t xml:space="preserve"> </w:t>
            </w:r>
            <w:r w:rsidRPr="00737FC1">
              <w:rPr>
                <w:sz w:val="16"/>
                <w:szCs w:val="16"/>
              </w:rPr>
              <w:t>nein</w:t>
            </w:r>
          </w:p>
          <w:p w:rsidR="00EA1361" w:rsidRDefault="00EA1361" w:rsidP="006A526F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15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3"/>
            <w:r>
              <w:rPr>
                <w:sz w:val="20"/>
                <w:szCs w:val="20"/>
              </w:rPr>
              <w:t xml:space="preserve"> </w:t>
            </w:r>
            <w:r w:rsidRPr="00737FC1">
              <w:rPr>
                <w:sz w:val="16"/>
                <w:szCs w:val="16"/>
              </w:rPr>
              <w:t>ja</w:t>
            </w:r>
          </w:p>
          <w:p w:rsidR="00F729E6" w:rsidRPr="00F729E6" w:rsidRDefault="00F729E6" w:rsidP="006A526F">
            <w:pPr>
              <w:rPr>
                <w:sz w:val="20"/>
                <w:szCs w:val="20"/>
              </w:rPr>
            </w:pPr>
            <w:r w:rsidRPr="00737FC1">
              <w:rPr>
                <w:sz w:val="16"/>
                <w:szCs w:val="16"/>
              </w:rPr>
              <w:t>Wenn ja, inwiefern?</w:t>
            </w:r>
          </w:p>
          <w:p w:rsidR="00F729E6" w:rsidRPr="00737FC1" w:rsidRDefault="00F729E6" w:rsidP="006A526F">
            <w:pPr>
              <w:rPr>
                <w:sz w:val="4"/>
                <w:szCs w:val="4"/>
              </w:rPr>
            </w:pPr>
          </w:p>
          <w:p w:rsidR="00F729E6" w:rsidRDefault="00F729E6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:rsidR="00F729E6" w:rsidRDefault="00F729E6" w:rsidP="006A526F">
            <w:pPr>
              <w:rPr>
                <w:sz w:val="20"/>
                <w:szCs w:val="20"/>
              </w:rPr>
            </w:pPr>
          </w:p>
        </w:tc>
      </w:tr>
      <w:tr w:rsidR="00EA1361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3.9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EA1361" w:rsidP="006A526F">
            <w:pPr>
              <w:rPr>
                <w:sz w:val="16"/>
                <w:szCs w:val="16"/>
              </w:rPr>
            </w:pPr>
            <w:r w:rsidRPr="00F729E6">
              <w:rPr>
                <w:sz w:val="16"/>
                <w:szCs w:val="16"/>
              </w:rPr>
              <w:t>Ist bei Ihnen bereits eine Minderung der Erwerbsfähigkeit (MdE) oder ein Grad der Behinderung (GdB) anerkannt?</w:t>
            </w:r>
          </w:p>
          <w:p w:rsidR="00F729E6" w:rsidRPr="00F729E6" w:rsidRDefault="00F729E6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6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4"/>
            <w:r>
              <w:rPr>
                <w:sz w:val="20"/>
                <w:szCs w:val="20"/>
              </w:rPr>
              <w:t xml:space="preserve"> </w:t>
            </w:r>
            <w:r w:rsidRPr="00F729E6">
              <w:rPr>
                <w:sz w:val="16"/>
                <w:szCs w:val="16"/>
              </w:rPr>
              <w:t>nein</w:t>
            </w:r>
          </w:p>
          <w:p w:rsidR="00EA1361" w:rsidRDefault="00EA1361" w:rsidP="005960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7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5"/>
            <w:r>
              <w:rPr>
                <w:sz w:val="20"/>
                <w:szCs w:val="20"/>
              </w:rPr>
              <w:t xml:space="preserve"> </w:t>
            </w:r>
            <w:r w:rsidRPr="00F729E6">
              <w:rPr>
                <w:sz w:val="16"/>
                <w:szCs w:val="16"/>
              </w:rPr>
              <w:t>ja, in Höhe von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26" w:name="Text8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6"/>
            <w:r w:rsidR="005960D7">
              <w:rPr>
                <w:sz w:val="20"/>
                <w:szCs w:val="20"/>
              </w:rPr>
              <w:t xml:space="preserve"> MdE                                                </w:t>
            </w:r>
            <w:r w:rsidR="005960D7" w:rsidRPr="005960D7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5960D7" w:rsidRPr="005960D7">
              <w:rPr>
                <w:sz w:val="20"/>
                <w:szCs w:val="20"/>
              </w:rPr>
              <w:instrText xml:space="preserve"> FORMTEXT </w:instrText>
            </w:r>
            <w:r w:rsidR="005960D7" w:rsidRPr="005960D7">
              <w:rPr>
                <w:sz w:val="20"/>
                <w:szCs w:val="20"/>
              </w:rPr>
            </w:r>
            <w:r w:rsidR="005960D7" w:rsidRPr="005960D7">
              <w:rPr>
                <w:sz w:val="20"/>
                <w:szCs w:val="20"/>
              </w:rPr>
              <w:fldChar w:fldCharType="separate"/>
            </w:r>
            <w:r w:rsidR="005960D7" w:rsidRPr="005960D7">
              <w:rPr>
                <w:sz w:val="20"/>
                <w:szCs w:val="20"/>
              </w:rPr>
              <w:t> </w:t>
            </w:r>
            <w:r w:rsidR="005960D7" w:rsidRPr="005960D7">
              <w:rPr>
                <w:sz w:val="20"/>
                <w:szCs w:val="20"/>
              </w:rPr>
              <w:t> </w:t>
            </w:r>
            <w:r w:rsidR="005960D7" w:rsidRPr="005960D7">
              <w:rPr>
                <w:sz w:val="20"/>
                <w:szCs w:val="20"/>
              </w:rPr>
              <w:t> </w:t>
            </w:r>
            <w:r w:rsidR="005960D7" w:rsidRPr="005960D7">
              <w:rPr>
                <w:sz w:val="20"/>
                <w:szCs w:val="20"/>
              </w:rPr>
              <w:t> </w:t>
            </w:r>
            <w:r w:rsidR="005960D7" w:rsidRPr="005960D7">
              <w:rPr>
                <w:sz w:val="20"/>
                <w:szCs w:val="20"/>
              </w:rPr>
              <w:t> </w:t>
            </w:r>
            <w:r w:rsidR="005960D7" w:rsidRPr="005960D7">
              <w:rPr>
                <w:sz w:val="20"/>
                <w:szCs w:val="20"/>
              </w:rPr>
              <w:fldChar w:fldCharType="end"/>
            </w:r>
            <w:r w:rsidR="005960D7">
              <w:rPr>
                <w:sz w:val="20"/>
                <w:szCs w:val="20"/>
              </w:rPr>
              <w:t xml:space="preserve"> GdB</w:t>
            </w:r>
          </w:p>
        </w:tc>
      </w:tr>
      <w:tr w:rsidR="00EA1361" w:rsidRPr="00F4365D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3.10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Default="00EA1361" w:rsidP="006A526F">
            <w:pPr>
              <w:rPr>
                <w:sz w:val="16"/>
                <w:szCs w:val="16"/>
              </w:rPr>
            </w:pPr>
            <w:r w:rsidRPr="001E6EE4">
              <w:rPr>
                <w:sz w:val="16"/>
                <w:szCs w:val="16"/>
              </w:rPr>
              <w:t>Bei welcher Krankenve</w:t>
            </w:r>
            <w:r w:rsidR="001E6EE4">
              <w:rPr>
                <w:sz w:val="16"/>
                <w:szCs w:val="16"/>
              </w:rPr>
              <w:t>rsicherung sind Si</w:t>
            </w:r>
            <w:r w:rsidR="00D844F0">
              <w:rPr>
                <w:sz w:val="16"/>
                <w:szCs w:val="16"/>
              </w:rPr>
              <w:t>e versichert? Name und Anschrift:</w:t>
            </w:r>
          </w:p>
          <w:p w:rsidR="001E6EE4" w:rsidRPr="001E6EE4" w:rsidRDefault="001E6EE4" w:rsidP="006A526F">
            <w:pPr>
              <w:rPr>
                <w:sz w:val="4"/>
                <w:szCs w:val="4"/>
              </w:rPr>
            </w:pPr>
          </w:p>
          <w:p w:rsidR="00EA1361" w:rsidRDefault="00EA1361" w:rsidP="006A526F">
            <w:pPr>
              <w:tabs>
                <w:tab w:val="left" w:pos="2295"/>
              </w:tabs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EA1361" w:rsidRDefault="00EA1361" w:rsidP="006A526F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EA1361" w:rsidRDefault="00EA1361" w:rsidP="006A526F">
            <w:pPr>
              <w:rPr>
                <w:sz w:val="20"/>
                <w:szCs w:val="20"/>
              </w:rPr>
            </w:pP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EA1361" w:rsidRPr="00F4365D" w:rsidRDefault="00EA1361" w:rsidP="006A526F">
            <w:pPr>
              <w:rPr>
                <w:sz w:val="20"/>
                <w:szCs w:val="20"/>
              </w:rPr>
            </w:pPr>
            <w:r w:rsidRPr="001E6EE4">
              <w:rPr>
                <w:sz w:val="16"/>
                <w:szCs w:val="16"/>
              </w:rPr>
              <w:t>Versicherungsnummer:</w:t>
            </w:r>
            <w:r>
              <w:rPr>
                <w:sz w:val="20"/>
                <w:szCs w:val="20"/>
              </w:rPr>
              <w:t xml:space="preserve">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</w:tc>
      </w:tr>
      <w:tr w:rsidR="00EA1361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3.11</w:t>
            </w:r>
          </w:p>
        </w:tc>
        <w:tc>
          <w:tcPr>
            <w:tcW w:w="2963" w:type="dxa"/>
            <w:shd w:val="clear" w:color="auto" w:fill="auto"/>
          </w:tcPr>
          <w:p w:rsidR="00EA1361" w:rsidRPr="001E6EE4" w:rsidRDefault="00EA1361" w:rsidP="006A526F">
            <w:pPr>
              <w:rPr>
                <w:sz w:val="16"/>
                <w:szCs w:val="16"/>
              </w:rPr>
            </w:pPr>
            <w:r w:rsidRPr="001E6EE4">
              <w:rPr>
                <w:sz w:val="16"/>
                <w:szCs w:val="16"/>
              </w:rPr>
              <w:t>Der Dienst wurde einge</w:t>
            </w:r>
            <w:r w:rsidR="001E6EE4">
              <w:rPr>
                <w:sz w:val="16"/>
                <w:szCs w:val="16"/>
              </w:rPr>
              <w:t>stellt</w:t>
            </w:r>
          </w:p>
        </w:tc>
        <w:tc>
          <w:tcPr>
            <w:tcW w:w="1474" w:type="dxa"/>
            <w:shd w:val="clear" w:color="auto" w:fill="auto"/>
          </w:tcPr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1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7"/>
            <w:r>
              <w:rPr>
                <w:sz w:val="20"/>
                <w:szCs w:val="20"/>
              </w:rPr>
              <w:t xml:space="preserve"> </w:t>
            </w:r>
            <w:r w:rsidRPr="001E6EE4">
              <w:rPr>
                <w:sz w:val="16"/>
                <w:szCs w:val="16"/>
              </w:rPr>
              <w:t>nein</w:t>
            </w:r>
          </w:p>
        </w:tc>
        <w:tc>
          <w:tcPr>
            <w:tcW w:w="1478" w:type="dxa"/>
            <w:shd w:val="clear" w:color="auto" w:fill="auto"/>
          </w:tcPr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2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8"/>
            <w:r>
              <w:rPr>
                <w:sz w:val="20"/>
                <w:szCs w:val="20"/>
              </w:rPr>
              <w:t xml:space="preserve"> </w:t>
            </w:r>
            <w:r w:rsidRPr="001E6EE4">
              <w:rPr>
                <w:sz w:val="16"/>
                <w:szCs w:val="16"/>
              </w:rPr>
              <w:t>sofort</w:t>
            </w:r>
          </w:p>
        </w:tc>
        <w:tc>
          <w:tcPr>
            <w:tcW w:w="4244" w:type="dxa"/>
            <w:shd w:val="clear" w:color="auto" w:fill="auto"/>
          </w:tcPr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3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9"/>
            <w:r>
              <w:rPr>
                <w:sz w:val="20"/>
                <w:szCs w:val="20"/>
              </w:rPr>
              <w:t xml:space="preserve"> </w:t>
            </w:r>
            <w:r w:rsidRPr="001E6EE4">
              <w:rPr>
                <w:sz w:val="16"/>
                <w:szCs w:val="16"/>
              </w:rPr>
              <w:t>später, am</w:t>
            </w:r>
            <w:r>
              <w:rPr>
                <w:sz w:val="20"/>
                <w:szCs w:val="20"/>
              </w:rPr>
              <w:t xml:space="preserve">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</w:p>
          <w:p w:rsidR="00EA1361" w:rsidRDefault="00EA1361" w:rsidP="006A526F">
            <w:pPr>
              <w:rPr>
                <w:sz w:val="20"/>
                <w:szCs w:val="20"/>
              </w:rPr>
            </w:pPr>
            <w:r w:rsidRPr="001E6EE4">
              <w:rPr>
                <w:sz w:val="16"/>
                <w:szCs w:val="16"/>
              </w:rPr>
              <w:t>um</w:t>
            </w:r>
            <w:r>
              <w:rPr>
                <w:sz w:val="20"/>
                <w:szCs w:val="20"/>
              </w:rPr>
              <w:t xml:space="preserve"> </w:t>
            </w:r>
            <w:r w:rsidRPr="00F436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4365D">
              <w:rPr>
                <w:sz w:val="20"/>
                <w:szCs w:val="20"/>
              </w:rPr>
              <w:instrText xml:space="preserve"> FORMTEXT </w:instrText>
            </w:r>
            <w:r w:rsidRPr="00F4365D">
              <w:rPr>
                <w:sz w:val="20"/>
                <w:szCs w:val="20"/>
              </w:rPr>
            </w:r>
            <w:r w:rsidRPr="00F4365D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F4365D">
              <w:rPr>
                <w:sz w:val="20"/>
                <w:szCs w:val="20"/>
              </w:rPr>
              <w:fldChar w:fldCharType="end"/>
            </w:r>
            <w:r w:rsidRPr="00DA198D">
              <w:rPr>
                <w:sz w:val="16"/>
                <w:szCs w:val="16"/>
              </w:rPr>
              <w:t xml:space="preserve"> Uhr</w:t>
            </w:r>
          </w:p>
        </w:tc>
      </w:tr>
      <w:tr w:rsidR="00EA1361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3.12</w:t>
            </w:r>
          </w:p>
        </w:tc>
        <w:tc>
          <w:tcPr>
            <w:tcW w:w="2963" w:type="dxa"/>
            <w:shd w:val="clear" w:color="auto" w:fill="auto"/>
          </w:tcPr>
          <w:p w:rsidR="00EA1361" w:rsidRPr="001E6EE4" w:rsidRDefault="00EA1361" w:rsidP="006A526F">
            <w:pPr>
              <w:rPr>
                <w:sz w:val="16"/>
                <w:szCs w:val="16"/>
              </w:rPr>
            </w:pPr>
            <w:r w:rsidRPr="001E6EE4">
              <w:rPr>
                <w:sz w:val="16"/>
                <w:szCs w:val="16"/>
              </w:rPr>
              <w:t>Der Dienst wurde wieder aufgeno</w:t>
            </w:r>
            <w:r w:rsidRPr="001E6EE4">
              <w:rPr>
                <w:sz w:val="16"/>
                <w:szCs w:val="16"/>
              </w:rPr>
              <w:t>m</w:t>
            </w:r>
            <w:r w:rsidRPr="001E6EE4">
              <w:rPr>
                <w:sz w:val="16"/>
                <w:szCs w:val="16"/>
              </w:rPr>
              <w:t>men</w:t>
            </w:r>
          </w:p>
        </w:tc>
        <w:tc>
          <w:tcPr>
            <w:tcW w:w="2952" w:type="dxa"/>
            <w:gridSpan w:val="2"/>
            <w:shd w:val="clear" w:color="auto" w:fill="auto"/>
          </w:tcPr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4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30"/>
            <w:r>
              <w:rPr>
                <w:sz w:val="20"/>
                <w:szCs w:val="20"/>
              </w:rPr>
              <w:t xml:space="preserve"> </w:t>
            </w:r>
            <w:r w:rsidRPr="001E6EE4">
              <w:rPr>
                <w:sz w:val="16"/>
                <w:szCs w:val="16"/>
              </w:rPr>
              <w:t>nein</w:t>
            </w:r>
          </w:p>
        </w:tc>
        <w:tc>
          <w:tcPr>
            <w:tcW w:w="4244" w:type="dxa"/>
            <w:shd w:val="clear" w:color="auto" w:fill="auto"/>
          </w:tcPr>
          <w:p w:rsidR="00EA1361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5"/>
            <w:r>
              <w:rPr>
                <w:sz w:val="20"/>
                <w:szCs w:val="20"/>
              </w:rPr>
              <w:instrText xml:space="preserve"> FORMCHECKBOX </w:instrText>
            </w:r>
            <w:r w:rsidR="008F65CC">
              <w:rPr>
                <w:sz w:val="20"/>
                <w:szCs w:val="20"/>
              </w:rPr>
            </w:r>
            <w:r w:rsidR="008F65CC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31"/>
            <w:r>
              <w:rPr>
                <w:sz w:val="20"/>
                <w:szCs w:val="20"/>
              </w:rPr>
              <w:t xml:space="preserve"> </w:t>
            </w:r>
            <w:r w:rsidRPr="001E6EE4">
              <w:rPr>
                <w:sz w:val="16"/>
                <w:szCs w:val="16"/>
              </w:rPr>
              <w:t>ja, am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32" w:name="Text7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2"/>
          </w:p>
        </w:tc>
      </w:tr>
      <w:tr w:rsidR="00EA1361" w:rsidRPr="003040E8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3.13</w:t>
            </w:r>
          </w:p>
        </w:tc>
        <w:tc>
          <w:tcPr>
            <w:tcW w:w="2963" w:type="dxa"/>
            <w:shd w:val="clear" w:color="auto" w:fill="auto"/>
          </w:tcPr>
          <w:p w:rsidR="00EA1361" w:rsidRPr="001E6EE4" w:rsidRDefault="00FC5688" w:rsidP="006A526F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Aufgrund des Unfall</w:t>
            </w:r>
            <w:r w:rsidR="00EA1361" w:rsidRPr="001E6EE4">
              <w:rPr>
                <w:sz w:val="16"/>
                <w:szCs w:val="16"/>
              </w:rPr>
              <w:t xml:space="preserve">s dienstunfähig </w:t>
            </w:r>
            <w:r w:rsidR="00AE2CC8">
              <w:rPr>
                <w:sz w:val="16"/>
                <w:szCs w:val="16"/>
              </w:rPr>
              <w:t>erkrankt</w:t>
            </w:r>
          </w:p>
        </w:tc>
        <w:tc>
          <w:tcPr>
            <w:tcW w:w="2952" w:type="dxa"/>
            <w:gridSpan w:val="2"/>
            <w:shd w:val="clear" w:color="auto" w:fill="auto"/>
          </w:tcPr>
          <w:p w:rsidR="00EA1361" w:rsidRPr="001E6EE4" w:rsidRDefault="00EA1361" w:rsidP="006A526F">
            <w:pPr>
              <w:rPr>
                <w:sz w:val="16"/>
                <w:szCs w:val="16"/>
              </w:rPr>
            </w:pPr>
            <w:r w:rsidRPr="001E6EE4">
              <w:rPr>
                <w:sz w:val="16"/>
                <w:szCs w:val="16"/>
              </w:rPr>
              <w:t>vom</w:t>
            </w:r>
          </w:p>
          <w:p w:rsidR="00EA1361" w:rsidRPr="003040E8" w:rsidRDefault="00EA1361" w:rsidP="006A526F">
            <w:pPr>
              <w:rPr>
                <w:sz w:val="20"/>
                <w:szCs w:val="20"/>
              </w:rPr>
            </w:pPr>
            <w:r w:rsidRPr="003040E8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33" w:name="Text80"/>
            <w:r w:rsidRPr="003040E8">
              <w:rPr>
                <w:sz w:val="20"/>
                <w:szCs w:val="20"/>
              </w:rPr>
              <w:instrText xml:space="preserve"> FORMTEXT </w:instrText>
            </w:r>
            <w:r w:rsidRPr="003040E8">
              <w:rPr>
                <w:sz w:val="20"/>
                <w:szCs w:val="20"/>
              </w:rPr>
            </w:r>
            <w:r w:rsidRPr="003040E8"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Pr="003040E8">
              <w:rPr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4244" w:type="dxa"/>
            <w:shd w:val="clear" w:color="auto" w:fill="auto"/>
          </w:tcPr>
          <w:p w:rsidR="00EA1361" w:rsidRPr="001E6EE4" w:rsidRDefault="00EA1361" w:rsidP="006A526F">
            <w:pPr>
              <w:rPr>
                <w:sz w:val="16"/>
                <w:szCs w:val="16"/>
              </w:rPr>
            </w:pPr>
            <w:r w:rsidRPr="001E6EE4">
              <w:rPr>
                <w:sz w:val="16"/>
                <w:szCs w:val="16"/>
              </w:rPr>
              <w:t>bis</w:t>
            </w:r>
          </w:p>
          <w:p w:rsidR="00EA1361" w:rsidRPr="003040E8" w:rsidRDefault="00EA1361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34" w:name="Text8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 w:rsidR="0047757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4"/>
          </w:p>
        </w:tc>
      </w:tr>
      <w:tr w:rsidR="00EA1361" w:rsidRPr="00F4365D">
        <w:tc>
          <w:tcPr>
            <w:tcW w:w="439" w:type="dxa"/>
            <w:shd w:val="clear" w:color="auto" w:fill="auto"/>
          </w:tcPr>
          <w:p w:rsidR="00EA1361" w:rsidRPr="00F4365D" w:rsidRDefault="006A526F" w:rsidP="006A52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3.14</w:t>
            </w:r>
          </w:p>
        </w:tc>
        <w:tc>
          <w:tcPr>
            <w:tcW w:w="10159" w:type="dxa"/>
            <w:gridSpan w:val="4"/>
            <w:shd w:val="clear" w:color="auto" w:fill="auto"/>
          </w:tcPr>
          <w:p w:rsidR="00EA1361" w:rsidRPr="00F4365D" w:rsidRDefault="00EA1361" w:rsidP="006A526F">
            <w:pPr>
              <w:rPr>
                <w:b/>
                <w:sz w:val="20"/>
                <w:szCs w:val="20"/>
              </w:rPr>
            </w:pPr>
            <w:r w:rsidRPr="00F4365D">
              <w:rPr>
                <w:b/>
                <w:sz w:val="20"/>
                <w:szCs w:val="20"/>
              </w:rPr>
              <w:t>Ich versichere die Vollständigkeit und Richtigkeit meiner Angaben.</w:t>
            </w:r>
            <w:r w:rsidR="00757554">
              <w:rPr>
                <w:b/>
                <w:sz w:val="20"/>
                <w:szCs w:val="20"/>
              </w:rPr>
              <w:t xml:space="preserve"> Das Hinweisblatt zur Dienstunfal</w:t>
            </w:r>
            <w:r w:rsidR="00757554">
              <w:rPr>
                <w:b/>
                <w:sz w:val="20"/>
                <w:szCs w:val="20"/>
              </w:rPr>
              <w:t>l</w:t>
            </w:r>
            <w:r w:rsidR="00757554">
              <w:rPr>
                <w:b/>
                <w:sz w:val="20"/>
                <w:szCs w:val="20"/>
              </w:rPr>
              <w:t>fürsorge habe ich gelesen.</w:t>
            </w:r>
          </w:p>
          <w:p w:rsidR="00EA1361" w:rsidRPr="00F4365D" w:rsidRDefault="00EA1361" w:rsidP="006A526F">
            <w:pPr>
              <w:pBdr>
                <w:bottom w:val="single" w:sz="6" w:space="1" w:color="auto"/>
              </w:pBdr>
              <w:rPr>
                <w:sz w:val="20"/>
                <w:szCs w:val="20"/>
              </w:rPr>
            </w:pPr>
          </w:p>
          <w:p w:rsidR="001E6EE4" w:rsidRPr="00F4365D" w:rsidRDefault="001E6EE4" w:rsidP="006A526F">
            <w:pPr>
              <w:pBdr>
                <w:bottom w:val="single" w:sz="6" w:space="1" w:color="auto"/>
              </w:pBdr>
              <w:rPr>
                <w:sz w:val="20"/>
                <w:szCs w:val="20"/>
              </w:rPr>
            </w:pPr>
          </w:p>
          <w:p w:rsidR="00EA1361" w:rsidRPr="001E6EE4" w:rsidRDefault="00EA1361" w:rsidP="006A526F">
            <w:pPr>
              <w:rPr>
                <w:sz w:val="16"/>
                <w:szCs w:val="16"/>
              </w:rPr>
            </w:pPr>
            <w:r w:rsidRPr="001E6EE4">
              <w:rPr>
                <w:sz w:val="16"/>
                <w:szCs w:val="16"/>
              </w:rPr>
              <w:t xml:space="preserve">Ort, Datum </w:t>
            </w:r>
            <w:r w:rsidR="001E6EE4">
              <w:rPr>
                <w:sz w:val="16"/>
                <w:szCs w:val="16"/>
              </w:rPr>
              <w:t xml:space="preserve">und </w:t>
            </w:r>
            <w:r w:rsidRPr="001E6EE4">
              <w:rPr>
                <w:sz w:val="16"/>
                <w:szCs w:val="16"/>
              </w:rPr>
              <w:t>Unterschrift</w:t>
            </w:r>
          </w:p>
        </w:tc>
      </w:tr>
    </w:tbl>
    <w:p w:rsidR="003B4968" w:rsidRDefault="003B4968" w:rsidP="00A0194D">
      <w:pPr>
        <w:jc w:val="both"/>
      </w:pPr>
    </w:p>
    <w:p w:rsidR="00201CBB" w:rsidRPr="003C4826" w:rsidRDefault="00201CBB" w:rsidP="00201CBB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Folgende </w:t>
      </w:r>
      <w:r w:rsidR="008358FE">
        <w:rPr>
          <w:sz w:val="20"/>
          <w:szCs w:val="20"/>
          <w:u w:val="single"/>
        </w:rPr>
        <w:t>Unterlagen</w:t>
      </w:r>
      <w:r>
        <w:rPr>
          <w:sz w:val="20"/>
          <w:szCs w:val="20"/>
          <w:u w:val="single"/>
        </w:rPr>
        <w:t xml:space="preserve"> sind </w:t>
      </w:r>
      <w:r w:rsidR="008358FE">
        <w:rPr>
          <w:sz w:val="20"/>
          <w:szCs w:val="20"/>
          <w:u w:val="single"/>
        </w:rPr>
        <w:t>beigefügt:</w:t>
      </w:r>
    </w:p>
    <w:p w:rsidR="001916CC" w:rsidRDefault="00201CBB" w:rsidP="00201CBB">
      <w:pPr>
        <w:jc w:val="both"/>
        <w:rPr>
          <w:sz w:val="18"/>
          <w:szCs w:val="18"/>
        </w:rPr>
      </w:pPr>
      <w:r w:rsidRPr="00721353">
        <w:rPr>
          <w:sz w:val="20"/>
          <w:szCs w:val="2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721353">
        <w:rPr>
          <w:sz w:val="20"/>
          <w:szCs w:val="20"/>
        </w:rPr>
        <w:instrText xml:space="preserve"> FORMCHECKBOX </w:instrText>
      </w:r>
      <w:r w:rsidR="008F65CC">
        <w:rPr>
          <w:sz w:val="20"/>
          <w:szCs w:val="20"/>
        </w:rPr>
      </w:r>
      <w:r w:rsidR="008F65CC">
        <w:rPr>
          <w:sz w:val="20"/>
          <w:szCs w:val="20"/>
        </w:rPr>
        <w:fldChar w:fldCharType="separate"/>
      </w:r>
      <w:r w:rsidRPr="00721353">
        <w:rPr>
          <w:sz w:val="20"/>
          <w:szCs w:val="20"/>
        </w:rPr>
        <w:fldChar w:fldCharType="end"/>
      </w:r>
      <w:r w:rsidRPr="00721353">
        <w:rPr>
          <w:sz w:val="20"/>
          <w:szCs w:val="20"/>
        </w:rPr>
        <w:t xml:space="preserve"> Bericht </w:t>
      </w:r>
      <w:r>
        <w:rPr>
          <w:sz w:val="20"/>
          <w:szCs w:val="20"/>
        </w:rPr>
        <w:t>über die ärztliche Erstbehandlung</w:t>
      </w:r>
      <w:r w:rsidR="008358FE">
        <w:rPr>
          <w:sz w:val="20"/>
          <w:szCs w:val="20"/>
        </w:rPr>
        <w:t xml:space="preserve"> </w:t>
      </w:r>
      <w:r w:rsidR="008358FE" w:rsidRPr="00117CBC">
        <w:rPr>
          <w:sz w:val="18"/>
          <w:szCs w:val="18"/>
        </w:rPr>
        <w:t>(</w:t>
      </w:r>
      <w:r w:rsidR="008358FE" w:rsidRPr="00117CBC">
        <w:rPr>
          <w:sz w:val="18"/>
          <w:szCs w:val="18"/>
          <w:u w:val="single"/>
        </w:rPr>
        <w:t>zwingend</w:t>
      </w:r>
      <w:r w:rsidR="009A17A8">
        <w:rPr>
          <w:sz w:val="18"/>
          <w:szCs w:val="18"/>
        </w:rPr>
        <w:t xml:space="preserve"> erforderlich)</w:t>
      </w:r>
      <w:r w:rsidR="001916CC" w:rsidRPr="001916CC">
        <w:rPr>
          <w:sz w:val="18"/>
          <w:szCs w:val="18"/>
        </w:rPr>
        <w:t xml:space="preserve"> </w:t>
      </w:r>
    </w:p>
    <w:p w:rsidR="00201CBB" w:rsidRDefault="001916CC" w:rsidP="00201CBB">
      <w:pPr>
        <w:jc w:val="both"/>
        <w:rPr>
          <w:sz w:val="18"/>
          <w:szCs w:val="18"/>
        </w:rPr>
      </w:pPr>
      <w:r>
        <w:rPr>
          <w:sz w:val="18"/>
          <w:szCs w:val="18"/>
        </w:rPr>
        <w:t>Sind</w:t>
      </w:r>
      <w:r w:rsidRPr="00117CBC">
        <w:rPr>
          <w:sz w:val="18"/>
          <w:szCs w:val="18"/>
        </w:rPr>
        <w:t xml:space="preserve"> weitere Arztberichte (Befunde z.B. über MRT, Röntgen, Krankenhausaufenthalt usw.) vorhanden, </w:t>
      </w:r>
      <w:r>
        <w:rPr>
          <w:sz w:val="18"/>
          <w:szCs w:val="18"/>
        </w:rPr>
        <w:t>fügen Sie bitte auch</w:t>
      </w:r>
      <w:r w:rsidRPr="00117CBC">
        <w:rPr>
          <w:sz w:val="18"/>
          <w:szCs w:val="18"/>
        </w:rPr>
        <w:t xml:space="preserve"> Kopien davon bei</w:t>
      </w:r>
      <w:r>
        <w:rPr>
          <w:sz w:val="18"/>
          <w:szCs w:val="18"/>
        </w:rPr>
        <w:t>.</w:t>
      </w:r>
    </w:p>
    <w:p w:rsidR="00D93659" w:rsidRDefault="00D93659" w:rsidP="00D93659">
      <w:pPr>
        <w:jc w:val="both"/>
        <w:rPr>
          <w:sz w:val="18"/>
          <w:szCs w:val="18"/>
        </w:rPr>
      </w:pPr>
      <w:r w:rsidRPr="00721353">
        <w:rPr>
          <w:sz w:val="20"/>
          <w:szCs w:val="2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721353">
        <w:rPr>
          <w:sz w:val="20"/>
          <w:szCs w:val="20"/>
        </w:rPr>
        <w:instrText xml:space="preserve"> FORMCHECKBOX </w:instrText>
      </w:r>
      <w:r w:rsidR="008F65CC">
        <w:rPr>
          <w:sz w:val="20"/>
          <w:szCs w:val="20"/>
        </w:rPr>
      </w:r>
      <w:r w:rsidR="008F65CC">
        <w:rPr>
          <w:sz w:val="20"/>
          <w:szCs w:val="20"/>
        </w:rPr>
        <w:fldChar w:fldCharType="separate"/>
      </w:r>
      <w:r w:rsidRPr="00721353">
        <w:rPr>
          <w:sz w:val="20"/>
          <w:szCs w:val="20"/>
        </w:rPr>
        <w:fldChar w:fldCharType="end"/>
      </w:r>
      <w:r w:rsidRPr="0072135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Bericht zum Heilverfahren </w:t>
      </w:r>
      <w:r w:rsidRPr="008358FE">
        <w:rPr>
          <w:sz w:val="18"/>
          <w:szCs w:val="18"/>
        </w:rPr>
        <w:t>(bei Abschluss des Heilverfahrens</w:t>
      </w:r>
      <w:r>
        <w:rPr>
          <w:sz w:val="18"/>
          <w:szCs w:val="18"/>
        </w:rPr>
        <w:t>)</w:t>
      </w:r>
    </w:p>
    <w:p w:rsidR="00D93659" w:rsidRDefault="00D93659" w:rsidP="00D93659">
      <w:pPr>
        <w:jc w:val="both"/>
        <w:rPr>
          <w:sz w:val="18"/>
          <w:szCs w:val="18"/>
        </w:rPr>
      </w:pPr>
    </w:p>
    <w:p w:rsidR="00D93659" w:rsidRDefault="00D93659" w:rsidP="00201CBB">
      <w:pPr>
        <w:jc w:val="both"/>
        <w:rPr>
          <w:sz w:val="18"/>
          <w:szCs w:val="18"/>
        </w:rPr>
      </w:pPr>
      <w:r w:rsidRPr="00D93659">
        <w:rPr>
          <w:sz w:val="18"/>
          <w:szCs w:val="18"/>
          <w:u w:val="single"/>
        </w:rPr>
        <w:t>Hinweis:</w:t>
      </w:r>
      <w:r>
        <w:rPr>
          <w:sz w:val="18"/>
          <w:szCs w:val="18"/>
        </w:rPr>
        <w:t xml:space="preserve"> </w:t>
      </w:r>
    </w:p>
    <w:p w:rsidR="009A17A8" w:rsidRDefault="001916CC" w:rsidP="00201CBB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Alle </w:t>
      </w:r>
      <w:r w:rsidR="009A17A8">
        <w:rPr>
          <w:sz w:val="18"/>
          <w:szCs w:val="18"/>
        </w:rPr>
        <w:t xml:space="preserve">Arztunterlagen </w:t>
      </w:r>
      <w:r w:rsidR="00D93659">
        <w:rPr>
          <w:sz w:val="18"/>
          <w:szCs w:val="18"/>
        </w:rPr>
        <w:t>können</w:t>
      </w:r>
      <w:r w:rsidR="009A17A8">
        <w:rPr>
          <w:sz w:val="18"/>
          <w:szCs w:val="18"/>
        </w:rPr>
        <w:t xml:space="preserve"> Sie </w:t>
      </w:r>
      <w:r w:rsidR="00D93659">
        <w:rPr>
          <w:sz w:val="18"/>
          <w:szCs w:val="18"/>
        </w:rPr>
        <w:t xml:space="preserve">gesondert </w:t>
      </w:r>
      <w:r w:rsidR="009A17A8">
        <w:rPr>
          <w:sz w:val="18"/>
          <w:szCs w:val="18"/>
        </w:rPr>
        <w:t xml:space="preserve">in einen Umschlag </w:t>
      </w:r>
      <w:r w:rsidR="00D93659">
        <w:rPr>
          <w:sz w:val="18"/>
          <w:szCs w:val="18"/>
        </w:rPr>
        <w:t>stecken und entsprechend z.B. als „Ver</w:t>
      </w:r>
      <w:r w:rsidR="00841D3C">
        <w:rPr>
          <w:sz w:val="18"/>
          <w:szCs w:val="18"/>
        </w:rPr>
        <w:t>trauliche Arztunterlagen für das Personalreferat Z 1 der HS Bund</w:t>
      </w:r>
      <w:r w:rsidR="00D93659">
        <w:rPr>
          <w:sz w:val="18"/>
          <w:szCs w:val="18"/>
        </w:rPr>
        <w:t>“ kennzeichnen. Es is</w:t>
      </w:r>
      <w:r>
        <w:rPr>
          <w:sz w:val="18"/>
          <w:szCs w:val="18"/>
        </w:rPr>
        <w:t xml:space="preserve">t nicht erforderlich, dass </w:t>
      </w:r>
      <w:r w:rsidR="00841D3C">
        <w:rPr>
          <w:sz w:val="18"/>
          <w:szCs w:val="18"/>
        </w:rPr>
        <w:t>eine andere Stelle als das Personalreferat Z 1</w:t>
      </w:r>
      <w:r w:rsidR="00FB5AD4">
        <w:rPr>
          <w:sz w:val="18"/>
          <w:szCs w:val="18"/>
        </w:rPr>
        <w:t>, welche</w:t>
      </w:r>
      <w:r w:rsidR="00841D3C">
        <w:rPr>
          <w:sz w:val="18"/>
          <w:szCs w:val="18"/>
        </w:rPr>
        <w:t>s</w:t>
      </w:r>
      <w:r w:rsidR="00FB5AD4">
        <w:rPr>
          <w:sz w:val="18"/>
          <w:szCs w:val="18"/>
        </w:rPr>
        <w:t xml:space="preserve"> über das Vorliegen eines Dienst-/Wegeunfalles entscheidet, diese U</w:t>
      </w:r>
      <w:r w:rsidR="00D93659">
        <w:rPr>
          <w:sz w:val="18"/>
          <w:szCs w:val="18"/>
        </w:rPr>
        <w:t>nterlagen einsieht.</w:t>
      </w:r>
    </w:p>
    <w:p w:rsidR="001916CC" w:rsidRDefault="001916CC" w:rsidP="00201CBB">
      <w:pPr>
        <w:jc w:val="both"/>
        <w:rPr>
          <w:sz w:val="20"/>
          <w:szCs w:val="20"/>
        </w:rPr>
      </w:pPr>
    </w:p>
    <w:p w:rsidR="00201CBB" w:rsidRDefault="00201CBB" w:rsidP="00201CBB">
      <w:pPr>
        <w:jc w:val="both"/>
        <w:rPr>
          <w:sz w:val="20"/>
          <w:szCs w:val="20"/>
        </w:rPr>
      </w:pPr>
      <w:r w:rsidRPr="00721353">
        <w:rPr>
          <w:sz w:val="20"/>
          <w:szCs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721353">
        <w:rPr>
          <w:sz w:val="20"/>
          <w:szCs w:val="20"/>
        </w:rPr>
        <w:instrText xml:space="preserve"> FORMCHECKBOX </w:instrText>
      </w:r>
      <w:r w:rsidR="008F65CC">
        <w:rPr>
          <w:sz w:val="20"/>
          <w:szCs w:val="20"/>
        </w:rPr>
      </w:r>
      <w:r w:rsidR="008F65CC">
        <w:rPr>
          <w:sz w:val="20"/>
          <w:szCs w:val="20"/>
        </w:rPr>
        <w:fldChar w:fldCharType="separate"/>
      </w:r>
      <w:r w:rsidRPr="00721353">
        <w:rPr>
          <w:sz w:val="20"/>
          <w:szCs w:val="20"/>
        </w:rPr>
        <w:fldChar w:fldCharType="end"/>
      </w:r>
      <w:r w:rsidRPr="00721353">
        <w:rPr>
          <w:sz w:val="20"/>
          <w:szCs w:val="20"/>
        </w:rPr>
        <w:t xml:space="preserve"> Vordruck zur Geltendma</w:t>
      </w:r>
      <w:r>
        <w:rPr>
          <w:sz w:val="20"/>
          <w:szCs w:val="20"/>
        </w:rPr>
        <w:t>chung von übergeleiteten Schaden</w:t>
      </w:r>
      <w:r w:rsidRPr="00721353">
        <w:rPr>
          <w:sz w:val="20"/>
          <w:szCs w:val="20"/>
        </w:rPr>
        <w:t>ersatzansprüchen des Bundes</w:t>
      </w:r>
      <w:r w:rsidR="008358FE">
        <w:rPr>
          <w:sz w:val="20"/>
          <w:szCs w:val="20"/>
        </w:rPr>
        <w:t xml:space="preserve"> (§ 76 BBG)</w:t>
      </w:r>
    </w:p>
    <w:p w:rsidR="008358FE" w:rsidRDefault="008358FE" w:rsidP="008358FE">
      <w:pPr>
        <w:jc w:val="both"/>
        <w:rPr>
          <w:sz w:val="20"/>
          <w:szCs w:val="20"/>
        </w:rPr>
      </w:pPr>
      <w:r w:rsidRPr="00721353">
        <w:rPr>
          <w:sz w:val="20"/>
          <w:szCs w:val="2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721353">
        <w:rPr>
          <w:sz w:val="20"/>
          <w:szCs w:val="20"/>
        </w:rPr>
        <w:instrText xml:space="preserve"> FORMCHECKBOX </w:instrText>
      </w:r>
      <w:r w:rsidR="008F65CC">
        <w:rPr>
          <w:sz w:val="20"/>
          <w:szCs w:val="20"/>
        </w:rPr>
      </w:r>
      <w:r w:rsidR="008F65CC">
        <w:rPr>
          <w:sz w:val="20"/>
          <w:szCs w:val="20"/>
        </w:rPr>
        <w:fldChar w:fldCharType="separate"/>
      </w:r>
      <w:r w:rsidRPr="00721353">
        <w:rPr>
          <w:sz w:val="20"/>
          <w:szCs w:val="20"/>
        </w:rPr>
        <w:fldChar w:fldCharType="end"/>
      </w:r>
      <w:r w:rsidRPr="00721353">
        <w:rPr>
          <w:sz w:val="20"/>
          <w:szCs w:val="20"/>
        </w:rPr>
        <w:t xml:space="preserve"> </w:t>
      </w:r>
      <w:r>
        <w:rPr>
          <w:sz w:val="20"/>
          <w:szCs w:val="20"/>
        </w:rPr>
        <w:t>Antrag auf Sachschadensersatz gemäß § 32 BeamtVG</w:t>
      </w:r>
    </w:p>
    <w:p w:rsidR="008358FE" w:rsidRDefault="008358FE" w:rsidP="008358FE">
      <w:pPr>
        <w:jc w:val="both"/>
        <w:rPr>
          <w:sz w:val="18"/>
          <w:szCs w:val="18"/>
        </w:rPr>
      </w:pPr>
      <w:r w:rsidRPr="00721353">
        <w:rPr>
          <w:sz w:val="20"/>
          <w:szCs w:val="2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721353">
        <w:rPr>
          <w:sz w:val="20"/>
          <w:szCs w:val="20"/>
        </w:rPr>
        <w:instrText xml:space="preserve"> FORMCHECKBOX </w:instrText>
      </w:r>
      <w:r w:rsidR="008F65CC">
        <w:rPr>
          <w:sz w:val="20"/>
          <w:szCs w:val="20"/>
        </w:rPr>
      </w:r>
      <w:r w:rsidR="008F65CC">
        <w:rPr>
          <w:sz w:val="20"/>
          <w:szCs w:val="20"/>
        </w:rPr>
        <w:fldChar w:fldCharType="separate"/>
      </w:r>
      <w:r w:rsidRPr="00721353">
        <w:rPr>
          <w:sz w:val="20"/>
          <w:szCs w:val="20"/>
        </w:rPr>
        <w:fldChar w:fldCharType="end"/>
      </w:r>
      <w:r w:rsidRPr="00721353">
        <w:rPr>
          <w:sz w:val="20"/>
          <w:szCs w:val="20"/>
        </w:rPr>
        <w:t xml:space="preserve"> </w:t>
      </w:r>
      <w:r w:rsidRPr="00F4365D">
        <w:rPr>
          <w:sz w:val="20"/>
          <w:szCs w:val="20"/>
        </w:rPr>
        <w:fldChar w:fldCharType="begin">
          <w:ffData>
            <w:name w:val="Text56"/>
            <w:enabled/>
            <w:calcOnExit w:val="0"/>
            <w:textInput/>
          </w:ffData>
        </w:fldChar>
      </w:r>
      <w:r w:rsidRPr="00F4365D">
        <w:rPr>
          <w:sz w:val="20"/>
          <w:szCs w:val="20"/>
        </w:rPr>
        <w:instrText xml:space="preserve"> FORMTEXT </w:instrText>
      </w:r>
      <w:r w:rsidRPr="00F4365D">
        <w:rPr>
          <w:sz w:val="20"/>
          <w:szCs w:val="20"/>
        </w:rPr>
      </w:r>
      <w:r w:rsidRPr="00F4365D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 w:rsidRPr="00F4365D">
        <w:rPr>
          <w:sz w:val="20"/>
          <w:szCs w:val="20"/>
        </w:rPr>
        <w:fldChar w:fldCharType="end"/>
      </w:r>
    </w:p>
    <w:p w:rsidR="008358FE" w:rsidRDefault="008358FE" w:rsidP="008358FE">
      <w:pPr>
        <w:jc w:val="both"/>
        <w:rPr>
          <w:sz w:val="20"/>
          <w:szCs w:val="20"/>
        </w:rPr>
      </w:pPr>
      <w:r w:rsidRPr="00721353">
        <w:rPr>
          <w:sz w:val="20"/>
          <w:szCs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721353">
        <w:rPr>
          <w:sz w:val="20"/>
          <w:szCs w:val="20"/>
        </w:rPr>
        <w:instrText xml:space="preserve"> FORMCHECKBOX </w:instrText>
      </w:r>
      <w:r w:rsidR="008F65CC">
        <w:rPr>
          <w:sz w:val="20"/>
          <w:szCs w:val="20"/>
        </w:rPr>
      </w:r>
      <w:r w:rsidR="008F65CC">
        <w:rPr>
          <w:sz w:val="20"/>
          <w:szCs w:val="20"/>
        </w:rPr>
        <w:fldChar w:fldCharType="separate"/>
      </w:r>
      <w:r w:rsidRPr="00721353">
        <w:rPr>
          <w:sz w:val="20"/>
          <w:szCs w:val="20"/>
        </w:rPr>
        <w:fldChar w:fldCharType="end"/>
      </w:r>
      <w:r w:rsidRPr="00721353">
        <w:rPr>
          <w:sz w:val="20"/>
          <w:szCs w:val="20"/>
        </w:rPr>
        <w:t xml:space="preserve"> </w:t>
      </w:r>
      <w:r w:rsidRPr="00F4365D">
        <w:rPr>
          <w:sz w:val="20"/>
          <w:szCs w:val="20"/>
        </w:rPr>
        <w:fldChar w:fldCharType="begin">
          <w:ffData>
            <w:name w:val="Text56"/>
            <w:enabled/>
            <w:calcOnExit w:val="0"/>
            <w:textInput/>
          </w:ffData>
        </w:fldChar>
      </w:r>
      <w:r w:rsidRPr="00F4365D">
        <w:rPr>
          <w:sz w:val="20"/>
          <w:szCs w:val="20"/>
        </w:rPr>
        <w:instrText xml:space="preserve"> FORMTEXT </w:instrText>
      </w:r>
      <w:r w:rsidRPr="00F4365D">
        <w:rPr>
          <w:sz w:val="20"/>
          <w:szCs w:val="20"/>
        </w:rPr>
      </w:r>
      <w:r w:rsidRPr="00F4365D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 w:rsidRPr="00F4365D">
        <w:rPr>
          <w:sz w:val="20"/>
          <w:szCs w:val="20"/>
        </w:rPr>
        <w:fldChar w:fldCharType="end"/>
      </w:r>
    </w:p>
    <w:p w:rsidR="007D129B" w:rsidRDefault="007D129B" w:rsidP="00A0194D">
      <w:pPr>
        <w:jc w:val="both"/>
      </w:pPr>
    </w:p>
    <w:p w:rsidR="006D1418" w:rsidRDefault="00C5105D" w:rsidP="00A0194D">
      <w:pPr>
        <w:jc w:val="both"/>
      </w:pPr>
      <w:r>
        <w:rPr>
          <w:b/>
        </w:rPr>
        <w:lastRenderedPageBreak/>
        <w:t>Wichtig:</w:t>
      </w:r>
      <w:r w:rsidR="00117CBC">
        <w:t xml:space="preserve"> </w:t>
      </w:r>
    </w:p>
    <w:p w:rsidR="002B79A6" w:rsidRDefault="001916CC" w:rsidP="00A0194D">
      <w:pPr>
        <w:jc w:val="both"/>
      </w:pPr>
      <w:r>
        <w:t xml:space="preserve">Bitte senden Sie die </w:t>
      </w:r>
      <w:r w:rsidR="007D129B">
        <w:t xml:space="preserve">oben bezeichneten </w:t>
      </w:r>
      <w:r>
        <w:t xml:space="preserve">Unterlagen betreffend den Dienst-/Wegeunfall </w:t>
      </w:r>
      <w:r w:rsidR="00C5105D">
        <w:t>an das Personalr</w:t>
      </w:r>
      <w:r w:rsidR="00C5105D">
        <w:t>e</w:t>
      </w:r>
      <w:r w:rsidR="00C5105D">
        <w:t>ferat Z 1</w:t>
      </w:r>
      <w:r>
        <w:t xml:space="preserve"> </w:t>
      </w:r>
      <w:r w:rsidR="00C5105D">
        <w:t xml:space="preserve">der HS Bund. </w:t>
      </w:r>
    </w:p>
    <w:p w:rsidR="00315A0B" w:rsidRPr="00841D3C" w:rsidRDefault="00315A0B" w:rsidP="00841D3C">
      <w:pPr>
        <w:rPr>
          <w:b/>
          <w:sz w:val="24"/>
        </w:rPr>
      </w:pPr>
    </w:p>
    <w:sectPr w:rsidR="00315A0B" w:rsidRPr="00841D3C" w:rsidSect="00AA0BAD">
      <w:footerReference w:type="even" r:id="rId9"/>
      <w:footerReference w:type="default" r:id="rId10"/>
      <w:pgSz w:w="11906" w:h="16838"/>
      <w:pgMar w:top="720" w:right="707" w:bottom="720" w:left="720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5CC" w:rsidRDefault="008F65CC">
      <w:r>
        <w:separator/>
      </w:r>
    </w:p>
  </w:endnote>
  <w:endnote w:type="continuationSeparator" w:id="0">
    <w:p w:rsidR="008F65CC" w:rsidRDefault="008F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D3C" w:rsidRDefault="00841D3C" w:rsidP="002F57E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  <w:p w:rsidR="00841D3C" w:rsidRDefault="00841D3C" w:rsidP="00EE5AC2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D3C" w:rsidRPr="001E6EE4" w:rsidRDefault="00841D3C" w:rsidP="002F57EB">
    <w:pPr>
      <w:pStyle w:val="Fuzeile"/>
      <w:framePr w:wrap="around" w:vAnchor="text" w:hAnchor="margin" w:xAlign="right" w:y="1"/>
      <w:rPr>
        <w:rStyle w:val="Seitenzahl"/>
        <w:sz w:val="12"/>
        <w:szCs w:val="12"/>
      </w:rPr>
    </w:pPr>
    <w:r w:rsidRPr="001E6EE4">
      <w:rPr>
        <w:rStyle w:val="Seitenzahl"/>
        <w:sz w:val="12"/>
        <w:szCs w:val="12"/>
      </w:rPr>
      <w:fldChar w:fldCharType="begin"/>
    </w:r>
    <w:r w:rsidRPr="001E6EE4">
      <w:rPr>
        <w:rStyle w:val="Seitenzahl"/>
        <w:sz w:val="12"/>
        <w:szCs w:val="12"/>
      </w:rPr>
      <w:instrText xml:space="preserve">PAGE  </w:instrText>
    </w:r>
    <w:r w:rsidRPr="001E6EE4">
      <w:rPr>
        <w:rStyle w:val="Seitenzahl"/>
        <w:sz w:val="12"/>
        <w:szCs w:val="12"/>
      </w:rPr>
      <w:fldChar w:fldCharType="separate"/>
    </w:r>
    <w:r w:rsidR="007823EF">
      <w:rPr>
        <w:rStyle w:val="Seitenzahl"/>
        <w:noProof/>
        <w:sz w:val="12"/>
        <w:szCs w:val="12"/>
      </w:rPr>
      <w:t>2</w:t>
    </w:r>
    <w:r w:rsidRPr="001E6EE4">
      <w:rPr>
        <w:rStyle w:val="Seitenzahl"/>
        <w:sz w:val="12"/>
        <w:szCs w:val="12"/>
      </w:rPr>
      <w:fldChar w:fldCharType="end"/>
    </w:r>
  </w:p>
  <w:p w:rsidR="00841D3C" w:rsidRPr="001E6EE4" w:rsidRDefault="00841D3C" w:rsidP="00EE5AC2">
    <w:pPr>
      <w:pStyle w:val="Fuzeile"/>
      <w:ind w:right="360"/>
      <w:rPr>
        <w:sz w:val="12"/>
        <w:szCs w:val="12"/>
      </w:rPr>
    </w:pPr>
    <w:r w:rsidRPr="001E6EE4">
      <w:rPr>
        <w:sz w:val="12"/>
        <w:szCs w:val="12"/>
      </w:rPr>
      <w:t>Vordruck: Dienst</w:t>
    </w:r>
    <w:r>
      <w:rPr>
        <w:sz w:val="12"/>
        <w:szCs w:val="12"/>
      </w:rPr>
      <w:t>-/ Wege</w:t>
    </w:r>
    <w:r w:rsidRPr="001E6EE4">
      <w:rPr>
        <w:sz w:val="12"/>
        <w:szCs w:val="12"/>
      </w:rPr>
      <w:t>unfallmeldung für Beamtinnen und Beamte (</w:t>
    </w:r>
    <w:r>
      <w:rPr>
        <w:sz w:val="12"/>
        <w:szCs w:val="12"/>
      </w:rPr>
      <w:t>Bundesverwaltungsamt, Stand: 11/2017</w:t>
    </w:r>
    <w:r w:rsidRPr="001E6EE4">
      <w:rPr>
        <w:sz w:val="12"/>
        <w:szCs w:val="12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5CC" w:rsidRDefault="008F65CC">
      <w:r>
        <w:separator/>
      </w:r>
    </w:p>
  </w:footnote>
  <w:footnote w:type="continuationSeparator" w:id="0">
    <w:p w:rsidR="008F65CC" w:rsidRDefault="008F6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65C71"/>
    <w:multiLevelType w:val="hybridMultilevel"/>
    <w:tmpl w:val="262CE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E63168"/>
    <w:multiLevelType w:val="hybridMultilevel"/>
    <w:tmpl w:val="5B4E24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XYGRTW8AuNsg4FUzO8OYjIWz0eM=" w:salt="49dCxSB3XpJQnSVHw0SLOQ=="/>
  <w:defaultTabStop w:val="709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75A"/>
    <w:rsid w:val="000115E9"/>
    <w:rsid w:val="000545D2"/>
    <w:rsid w:val="0006026B"/>
    <w:rsid w:val="0007768D"/>
    <w:rsid w:val="00086B7A"/>
    <w:rsid w:val="0009222A"/>
    <w:rsid w:val="000B6C3A"/>
    <w:rsid w:val="000D4A4C"/>
    <w:rsid w:val="000F5FE2"/>
    <w:rsid w:val="00105ABC"/>
    <w:rsid w:val="00117CBC"/>
    <w:rsid w:val="001350EC"/>
    <w:rsid w:val="00147E6B"/>
    <w:rsid w:val="00152753"/>
    <w:rsid w:val="001760A3"/>
    <w:rsid w:val="00191085"/>
    <w:rsid w:val="001916CC"/>
    <w:rsid w:val="001B1DD2"/>
    <w:rsid w:val="001B6518"/>
    <w:rsid w:val="001E6EE4"/>
    <w:rsid w:val="001F0DDB"/>
    <w:rsid w:val="00201CBB"/>
    <w:rsid w:val="00206E0D"/>
    <w:rsid w:val="0021451A"/>
    <w:rsid w:val="00237A5F"/>
    <w:rsid w:val="002946E5"/>
    <w:rsid w:val="002B3C12"/>
    <w:rsid w:val="002B79A6"/>
    <w:rsid w:val="002C6D0F"/>
    <w:rsid w:val="002D2FB2"/>
    <w:rsid w:val="002F57EB"/>
    <w:rsid w:val="003040E8"/>
    <w:rsid w:val="003124FA"/>
    <w:rsid w:val="003125E9"/>
    <w:rsid w:val="0031547A"/>
    <w:rsid w:val="00315A0B"/>
    <w:rsid w:val="00340536"/>
    <w:rsid w:val="003632C2"/>
    <w:rsid w:val="00374BBF"/>
    <w:rsid w:val="00386068"/>
    <w:rsid w:val="0039046C"/>
    <w:rsid w:val="003979B7"/>
    <w:rsid w:val="003A11F2"/>
    <w:rsid w:val="003B23A5"/>
    <w:rsid w:val="003B4968"/>
    <w:rsid w:val="003F0D40"/>
    <w:rsid w:val="003F610C"/>
    <w:rsid w:val="004205ED"/>
    <w:rsid w:val="00433CD7"/>
    <w:rsid w:val="00447810"/>
    <w:rsid w:val="004533B2"/>
    <w:rsid w:val="00477579"/>
    <w:rsid w:val="00480746"/>
    <w:rsid w:val="0049013F"/>
    <w:rsid w:val="004921F9"/>
    <w:rsid w:val="004967E8"/>
    <w:rsid w:val="004C15C1"/>
    <w:rsid w:val="004D2037"/>
    <w:rsid w:val="004D264C"/>
    <w:rsid w:val="004D760C"/>
    <w:rsid w:val="004E38E7"/>
    <w:rsid w:val="004F12A5"/>
    <w:rsid w:val="004F5BE9"/>
    <w:rsid w:val="00510508"/>
    <w:rsid w:val="00514680"/>
    <w:rsid w:val="005578A8"/>
    <w:rsid w:val="005747F1"/>
    <w:rsid w:val="00575C64"/>
    <w:rsid w:val="00592000"/>
    <w:rsid w:val="00595F96"/>
    <w:rsid w:val="005960D7"/>
    <w:rsid w:val="005A69C9"/>
    <w:rsid w:val="005B5BB4"/>
    <w:rsid w:val="005F2AD6"/>
    <w:rsid w:val="00632435"/>
    <w:rsid w:val="00633C10"/>
    <w:rsid w:val="0065414E"/>
    <w:rsid w:val="0069475A"/>
    <w:rsid w:val="006A50E3"/>
    <w:rsid w:val="006A526F"/>
    <w:rsid w:val="006B2CF5"/>
    <w:rsid w:val="006B6479"/>
    <w:rsid w:val="006B7326"/>
    <w:rsid w:val="006C1353"/>
    <w:rsid w:val="006C289F"/>
    <w:rsid w:val="006D1418"/>
    <w:rsid w:val="006E180C"/>
    <w:rsid w:val="00726EC4"/>
    <w:rsid w:val="00737FC1"/>
    <w:rsid w:val="0075634A"/>
    <w:rsid w:val="00757554"/>
    <w:rsid w:val="00760B1C"/>
    <w:rsid w:val="00772872"/>
    <w:rsid w:val="007770E8"/>
    <w:rsid w:val="00780E73"/>
    <w:rsid w:val="00780F63"/>
    <w:rsid w:val="007823EF"/>
    <w:rsid w:val="00786A29"/>
    <w:rsid w:val="007874BC"/>
    <w:rsid w:val="00791F84"/>
    <w:rsid w:val="007928D4"/>
    <w:rsid w:val="00792D25"/>
    <w:rsid w:val="007A0507"/>
    <w:rsid w:val="007A6C3E"/>
    <w:rsid w:val="007C2CB7"/>
    <w:rsid w:val="007D129B"/>
    <w:rsid w:val="007E73B0"/>
    <w:rsid w:val="007F39D1"/>
    <w:rsid w:val="0080227B"/>
    <w:rsid w:val="00814B62"/>
    <w:rsid w:val="00827B26"/>
    <w:rsid w:val="00835178"/>
    <w:rsid w:val="008358FE"/>
    <w:rsid w:val="00841D3C"/>
    <w:rsid w:val="008963C0"/>
    <w:rsid w:val="008979CF"/>
    <w:rsid w:val="008A2C37"/>
    <w:rsid w:val="008B5C1F"/>
    <w:rsid w:val="008B63D9"/>
    <w:rsid w:val="008B66ED"/>
    <w:rsid w:val="008D42EB"/>
    <w:rsid w:val="008E4C36"/>
    <w:rsid w:val="008E64BE"/>
    <w:rsid w:val="008F3058"/>
    <w:rsid w:val="008F65CC"/>
    <w:rsid w:val="00901F73"/>
    <w:rsid w:val="009140DD"/>
    <w:rsid w:val="009154BF"/>
    <w:rsid w:val="00932C49"/>
    <w:rsid w:val="00934D9F"/>
    <w:rsid w:val="00940C04"/>
    <w:rsid w:val="009473E6"/>
    <w:rsid w:val="00964086"/>
    <w:rsid w:val="00970791"/>
    <w:rsid w:val="009810D1"/>
    <w:rsid w:val="00991FBC"/>
    <w:rsid w:val="00996847"/>
    <w:rsid w:val="009A17A8"/>
    <w:rsid w:val="009A1EF2"/>
    <w:rsid w:val="009C05F4"/>
    <w:rsid w:val="009C0B01"/>
    <w:rsid w:val="009C4118"/>
    <w:rsid w:val="009E2086"/>
    <w:rsid w:val="009E7AF5"/>
    <w:rsid w:val="009F1344"/>
    <w:rsid w:val="00A0194D"/>
    <w:rsid w:val="00A204EE"/>
    <w:rsid w:val="00A25ABF"/>
    <w:rsid w:val="00A265E5"/>
    <w:rsid w:val="00A43779"/>
    <w:rsid w:val="00A53C12"/>
    <w:rsid w:val="00A6601D"/>
    <w:rsid w:val="00A823A1"/>
    <w:rsid w:val="00A83D15"/>
    <w:rsid w:val="00AA0BAD"/>
    <w:rsid w:val="00AB1112"/>
    <w:rsid w:val="00AC6BC2"/>
    <w:rsid w:val="00AE2CC8"/>
    <w:rsid w:val="00AE6E00"/>
    <w:rsid w:val="00B03319"/>
    <w:rsid w:val="00B16309"/>
    <w:rsid w:val="00B409AF"/>
    <w:rsid w:val="00B67243"/>
    <w:rsid w:val="00B92EAC"/>
    <w:rsid w:val="00B92FE0"/>
    <w:rsid w:val="00B94915"/>
    <w:rsid w:val="00B97E1B"/>
    <w:rsid w:val="00BA4C56"/>
    <w:rsid w:val="00BE3DCD"/>
    <w:rsid w:val="00C14D1D"/>
    <w:rsid w:val="00C255BE"/>
    <w:rsid w:val="00C3272D"/>
    <w:rsid w:val="00C33E0C"/>
    <w:rsid w:val="00C5105D"/>
    <w:rsid w:val="00C54D57"/>
    <w:rsid w:val="00C65D3B"/>
    <w:rsid w:val="00C6719F"/>
    <w:rsid w:val="00C77B56"/>
    <w:rsid w:val="00C9210F"/>
    <w:rsid w:val="00C932EB"/>
    <w:rsid w:val="00CA31C8"/>
    <w:rsid w:val="00CA78A5"/>
    <w:rsid w:val="00CC1F37"/>
    <w:rsid w:val="00CE0BFB"/>
    <w:rsid w:val="00D019BC"/>
    <w:rsid w:val="00D22E9A"/>
    <w:rsid w:val="00D35A9F"/>
    <w:rsid w:val="00D37115"/>
    <w:rsid w:val="00D414A2"/>
    <w:rsid w:val="00D52973"/>
    <w:rsid w:val="00D56051"/>
    <w:rsid w:val="00D577D1"/>
    <w:rsid w:val="00D71105"/>
    <w:rsid w:val="00D844F0"/>
    <w:rsid w:val="00D85570"/>
    <w:rsid w:val="00D93659"/>
    <w:rsid w:val="00D96666"/>
    <w:rsid w:val="00D97CD3"/>
    <w:rsid w:val="00DA198D"/>
    <w:rsid w:val="00DA1D92"/>
    <w:rsid w:val="00DB789A"/>
    <w:rsid w:val="00DD5F00"/>
    <w:rsid w:val="00DD6F28"/>
    <w:rsid w:val="00E02E65"/>
    <w:rsid w:val="00E426BA"/>
    <w:rsid w:val="00E52E9D"/>
    <w:rsid w:val="00E663A6"/>
    <w:rsid w:val="00E70F56"/>
    <w:rsid w:val="00E7538E"/>
    <w:rsid w:val="00E908ED"/>
    <w:rsid w:val="00E90C6D"/>
    <w:rsid w:val="00EA1361"/>
    <w:rsid w:val="00ED2E85"/>
    <w:rsid w:val="00EE5AC2"/>
    <w:rsid w:val="00EF388A"/>
    <w:rsid w:val="00F00A3E"/>
    <w:rsid w:val="00F208C8"/>
    <w:rsid w:val="00F241DA"/>
    <w:rsid w:val="00F32572"/>
    <w:rsid w:val="00F4365D"/>
    <w:rsid w:val="00F548E6"/>
    <w:rsid w:val="00F620EB"/>
    <w:rsid w:val="00F71291"/>
    <w:rsid w:val="00F729E6"/>
    <w:rsid w:val="00F753E1"/>
    <w:rsid w:val="00F758A5"/>
    <w:rsid w:val="00FB5AD4"/>
    <w:rsid w:val="00FC4CAF"/>
    <w:rsid w:val="00FC5688"/>
    <w:rsid w:val="00FC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194D"/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574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EE5AC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E5AC2"/>
  </w:style>
  <w:style w:type="paragraph" w:styleId="Kopfzeile">
    <w:name w:val="header"/>
    <w:basedOn w:val="Standard"/>
    <w:rsid w:val="00EE5AC2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6324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194D"/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574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EE5AC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E5AC2"/>
  </w:style>
  <w:style w:type="paragraph" w:styleId="Kopfzeile">
    <w:name w:val="header"/>
    <w:basedOn w:val="Standard"/>
    <w:rsid w:val="00EE5AC2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632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9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3155E-93E2-402D-908F-CCC87C869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HS Bund_Meldung Dienst-bzw. Wegeunfall_geschuetzt.dotx</Template>
  <TotalTime>0</TotalTime>
  <Pages>4</Pages>
  <Words>1244</Words>
  <Characters>7843</Characters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Wegeunfallfragebogen</vt:lpstr>
    </vt:vector>
  </TitlesOfParts>
  <LinksUpToDate>false</LinksUpToDate>
  <CharactersWithSpaces>9069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2016-04-13T10:11:00Z</cp:lastPrinted>
  <dcterms:created xsi:type="dcterms:W3CDTF">2018-07-31T07:54:00Z</dcterms:created>
  <dcterms:modified xsi:type="dcterms:W3CDTF">2018-07-31T07:54:00Z</dcterms:modified>
</cp:coreProperties>
</file>